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C916" w14:textId="77777777" w:rsidR="00DD456F" w:rsidRPr="00FB23BE" w:rsidRDefault="00DD456F" w:rsidP="00857AFE">
      <w:pPr>
        <w:keepLines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479495EC" w14:textId="69EAFCA2" w:rsidR="001C0AF4" w:rsidRPr="00FB23BE" w:rsidRDefault="001C0AF4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i/>
          <w:iCs/>
          <w:sz w:val="20"/>
          <w:szCs w:val="20"/>
        </w:rPr>
        <w:t>ZAŁĄCZNIK NR 1</w:t>
      </w:r>
      <w:r w:rsidRPr="00FB23BE">
        <w:rPr>
          <w:rFonts w:ascii="Arial" w:hAnsi="Arial" w:cs="Arial"/>
          <w:sz w:val="20"/>
          <w:szCs w:val="20"/>
        </w:rPr>
        <w:br/>
      </w:r>
    </w:p>
    <w:p w14:paraId="2A485D4C" w14:textId="77777777" w:rsidR="001C0AF4" w:rsidRPr="00FB23BE" w:rsidRDefault="001C0AF4" w:rsidP="00857AFE">
      <w:pPr>
        <w:keepLines/>
        <w:spacing w:line="36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23BE">
        <w:rPr>
          <w:rFonts w:ascii="Arial" w:hAnsi="Arial" w:cs="Arial"/>
          <w:b/>
          <w:bCs/>
          <w:i/>
          <w:iCs/>
          <w:sz w:val="20"/>
          <w:szCs w:val="20"/>
        </w:rPr>
        <w:t>FORMULARZ ZGŁOSZENIOWY</w:t>
      </w:r>
    </w:p>
    <w:p w14:paraId="6F569C11" w14:textId="77777777" w:rsidR="006D1339" w:rsidRPr="00FB23BE" w:rsidRDefault="006D1339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0A07AE68" w14:textId="27F9A190" w:rsidR="001C0AF4" w:rsidRPr="00FB23BE" w:rsidRDefault="001C0AF4" w:rsidP="00857AFE">
      <w:pPr>
        <w:keepLines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B23BE">
        <w:rPr>
          <w:rFonts w:ascii="Arial" w:hAnsi="Arial" w:cs="Arial"/>
          <w:b/>
          <w:bCs/>
          <w:sz w:val="20"/>
          <w:szCs w:val="20"/>
        </w:rPr>
        <w:t>I. DANE OSOBOWE KANDYDATA</w:t>
      </w:r>
    </w:p>
    <w:p w14:paraId="480F1C05" w14:textId="77777777" w:rsidR="008C48BC" w:rsidRPr="00FB23BE" w:rsidRDefault="008C48BC" w:rsidP="00857AFE">
      <w:pPr>
        <w:keepLines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63BA8B3E" w14:textId="77777777" w:rsidR="001C0AF4" w:rsidRPr="00FB23BE" w:rsidRDefault="001C0AF4" w:rsidP="00857AFE">
      <w:pPr>
        <w:keepLines/>
        <w:numPr>
          <w:ilvl w:val="0"/>
          <w:numId w:val="79"/>
        </w:numPr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Imię i nazwisko: ........................................................................................................</w:t>
      </w:r>
    </w:p>
    <w:p w14:paraId="067CC3F6" w14:textId="77777777" w:rsidR="001C0AF4" w:rsidRPr="00FB23BE" w:rsidRDefault="001C0AF4" w:rsidP="00857AFE">
      <w:pPr>
        <w:keepLines/>
        <w:numPr>
          <w:ilvl w:val="0"/>
          <w:numId w:val="79"/>
        </w:numPr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Uczelnia / instytucja: ................................................................................................</w:t>
      </w:r>
    </w:p>
    <w:p w14:paraId="7B766032" w14:textId="77777777" w:rsidR="001C0AF4" w:rsidRPr="00FB23BE" w:rsidRDefault="001C0AF4" w:rsidP="00857AFE">
      <w:pPr>
        <w:keepLines/>
        <w:numPr>
          <w:ilvl w:val="0"/>
          <w:numId w:val="79"/>
        </w:numPr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Adres poczty elektronicznej oraz numer telefonu: ....................................................</w:t>
      </w:r>
    </w:p>
    <w:p w14:paraId="7AB940D1" w14:textId="77777777" w:rsidR="006D1339" w:rsidRPr="00FB23BE" w:rsidRDefault="006D1339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07556856" w14:textId="68AE1DC7" w:rsidR="001C0AF4" w:rsidRPr="00FB23BE" w:rsidRDefault="001C0AF4" w:rsidP="00857AFE">
      <w:pPr>
        <w:keepLines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B23BE">
        <w:rPr>
          <w:rFonts w:ascii="Arial" w:hAnsi="Arial" w:cs="Arial"/>
          <w:b/>
          <w:bCs/>
          <w:sz w:val="20"/>
          <w:szCs w:val="20"/>
        </w:rPr>
        <w:t>II. KATEGORIA ZGŁOSZENIA</w:t>
      </w:r>
    </w:p>
    <w:p w14:paraId="69D194CD" w14:textId="77777777" w:rsidR="008C48BC" w:rsidRPr="00FB23BE" w:rsidRDefault="008C48BC" w:rsidP="00857AFE">
      <w:pPr>
        <w:keepLines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72905C9E" w14:textId="6F9C802D" w:rsidR="001C0AF4" w:rsidRPr="00FB23BE" w:rsidRDefault="001C0AF4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Segoe UI Symbol" w:hAnsi="Segoe UI Symbol" w:cs="Segoe UI Symbol"/>
          <w:sz w:val="20"/>
          <w:szCs w:val="20"/>
        </w:rPr>
        <w:t>☐</w:t>
      </w:r>
      <w:r w:rsidRPr="00FB23BE">
        <w:rPr>
          <w:rFonts w:ascii="Arial" w:hAnsi="Arial" w:cs="Arial"/>
          <w:sz w:val="20"/>
          <w:szCs w:val="20"/>
        </w:rPr>
        <w:t xml:space="preserve"> Ekspert Studencki </w:t>
      </w:r>
      <w:r w:rsidRPr="00FB23BE">
        <w:rPr>
          <w:rFonts w:ascii="Arial" w:hAnsi="Arial" w:cs="Arial"/>
          <w:sz w:val="20"/>
          <w:szCs w:val="20"/>
        </w:rPr>
        <w:br/>
      </w:r>
      <w:r w:rsidRPr="00FB23BE">
        <w:rPr>
          <w:rFonts w:ascii="Segoe UI Symbol" w:hAnsi="Segoe UI Symbol" w:cs="Segoe UI Symbol"/>
          <w:sz w:val="20"/>
          <w:szCs w:val="20"/>
        </w:rPr>
        <w:t>☐</w:t>
      </w:r>
      <w:r w:rsidRPr="00FB23BE">
        <w:rPr>
          <w:rFonts w:ascii="Arial" w:hAnsi="Arial" w:cs="Arial"/>
          <w:sz w:val="20"/>
          <w:szCs w:val="20"/>
        </w:rPr>
        <w:t xml:space="preserve"> Ekspert </w:t>
      </w:r>
      <w:r w:rsidR="004C6CB2" w:rsidRPr="00FB23BE">
        <w:rPr>
          <w:rFonts w:ascii="Arial" w:hAnsi="Arial" w:cs="Arial"/>
          <w:sz w:val="20"/>
          <w:szCs w:val="20"/>
        </w:rPr>
        <w:t>Branżowy</w:t>
      </w:r>
    </w:p>
    <w:p w14:paraId="6EBFE5A9" w14:textId="77777777" w:rsidR="006D1339" w:rsidRPr="00FB23BE" w:rsidRDefault="006D1339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273E0E23" w14:textId="2FF896DA" w:rsidR="001C0AF4" w:rsidRPr="00FB23BE" w:rsidRDefault="001C0AF4" w:rsidP="00857AFE">
      <w:pPr>
        <w:keepLines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B23BE">
        <w:rPr>
          <w:rFonts w:ascii="Arial" w:hAnsi="Arial" w:cs="Arial"/>
          <w:b/>
          <w:bCs/>
          <w:sz w:val="20"/>
          <w:szCs w:val="20"/>
        </w:rPr>
        <w:t>III. DOŚWIADCZENIE</w:t>
      </w:r>
    </w:p>
    <w:p w14:paraId="2E41A309" w14:textId="77777777" w:rsidR="008C48BC" w:rsidRPr="00FB23BE" w:rsidRDefault="008C48BC" w:rsidP="00857AFE">
      <w:pPr>
        <w:keepLines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2B12E8F" w14:textId="32254395" w:rsidR="001C0AF4" w:rsidRPr="00FB23BE" w:rsidRDefault="001C0AF4" w:rsidP="00B05652">
      <w:pPr>
        <w:keepLines/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Proszę opisać doświadczenie zgodne z § 3 Regulaminu Projektu, w szczególności:</w:t>
      </w:r>
      <w:r w:rsidRPr="00FB23BE">
        <w:rPr>
          <w:rFonts w:ascii="Arial" w:hAnsi="Arial" w:cs="Arial"/>
          <w:sz w:val="20"/>
          <w:szCs w:val="20"/>
        </w:rPr>
        <w:br/>
        <w:t>– w przypadku kandydatów na Ekspertów Studenckich – działalność w systemach zapewniania jakości kształcenia,</w:t>
      </w:r>
      <w:r w:rsidRPr="00FB23BE">
        <w:rPr>
          <w:rFonts w:ascii="Arial" w:hAnsi="Arial" w:cs="Arial"/>
          <w:sz w:val="20"/>
          <w:szCs w:val="20"/>
        </w:rPr>
        <w:br/>
        <w:t xml:space="preserve">– w przypadku kandydatów na Ekspertów </w:t>
      </w:r>
      <w:r w:rsidR="00CC29BF" w:rsidRPr="00FB23BE">
        <w:rPr>
          <w:rFonts w:ascii="Arial" w:hAnsi="Arial" w:cs="Arial"/>
          <w:sz w:val="20"/>
          <w:szCs w:val="20"/>
        </w:rPr>
        <w:t>Branżowych</w:t>
      </w:r>
      <w:r w:rsidRPr="00FB23BE">
        <w:rPr>
          <w:rFonts w:ascii="Arial" w:hAnsi="Arial" w:cs="Arial"/>
          <w:sz w:val="20"/>
          <w:szCs w:val="20"/>
        </w:rPr>
        <w:t xml:space="preserve"> – doświadczenie </w:t>
      </w:r>
      <w:r w:rsidR="003C3C64" w:rsidRPr="003C3C64">
        <w:rPr>
          <w:rFonts w:ascii="Arial" w:hAnsi="Arial" w:cs="Arial"/>
          <w:sz w:val="20"/>
          <w:szCs w:val="20"/>
        </w:rPr>
        <w:t>w pracy ze studentami lub w działalności na rzecz środowiska akademickiego i działań na rzecz jakości kształcenia</w:t>
      </w:r>
      <w:r w:rsidR="003C3C64">
        <w:rPr>
          <w:rFonts w:ascii="Arial" w:hAnsi="Arial" w:cs="Arial"/>
          <w:sz w:val="20"/>
          <w:szCs w:val="20"/>
        </w:rPr>
        <w:t>.</w:t>
      </w:r>
    </w:p>
    <w:p w14:paraId="21B96EF4" w14:textId="77777777" w:rsidR="006D1339" w:rsidRPr="00FB23BE" w:rsidRDefault="006D1339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3253CF42" w14:textId="57F37239" w:rsidR="001C0AF4" w:rsidRPr="00FB23BE" w:rsidRDefault="008C48BC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4C6CB2" w:rsidRPr="00FB23B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32732E" w14:textId="77777777" w:rsidR="006D1339" w:rsidRPr="00FB23BE" w:rsidRDefault="006D1339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0695AFF5" w14:textId="77777777" w:rsidR="00B05652" w:rsidRDefault="00B05652" w:rsidP="00857AFE">
      <w:pPr>
        <w:keepLines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442F05D" w14:textId="0DAB7AE1" w:rsidR="001C0AF4" w:rsidRPr="00FB23BE" w:rsidRDefault="001C0AF4" w:rsidP="00857AFE">
      <w:pPr>
        <w:keepLines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B23BE">
        <w:rPr>
          <w:rFonts w:ascii="Arial" w:hAnsi="Arial" w:cs="Arial"/>
          <w:b/>
          <w:bCs/>
          <w:sz w:val="20"/>
          <w:szCs w:val="20"/>
        </w:rPr>
        <w:t>IV. OŚWIADCZENIA</w:t>
      </w:r>
    </w:p>
    <w:p w14:paraId="76D40512" w14:textId="77777777" w:rsidR="004C6CB2" w:rsidRPr="00FB23BE" w:rsidRDefault="004C6CB2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270C1460" w14:textId="3171D3B8" w:rsidR="001C0AF4" w:rsidRPr="00FB23BE" w:rsidRDefault="001C0AF4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Ja, niżej podpisany/a, oświadczam, że:</w:t>
      </w:r>
    </w:p>
    <w:p w14:paraId="157672A1" w14:textId="794D13AB" w:rsidR="001C0AF4" w:rsidRPr="00FB23BE" w:rsidRDefault="001C0AF4" w:rsidP="00857AFE">
      <w:pPr>
        <w:keepLines/>
        <w:numPr>
          <w:ilvl w:val="0"/>
          <w:numId w:val="80"/>
        </w:numPr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 xml:space="preserve">zgłaszam swoją kandydaturę do Kapituły </w:t>
      </w:r>
      <w:r w:rsidR="004C6CB2" w:rsidRPr="00FB23BE">
        <w:rPr>
          <w:rFonts w:ascii="Arial" w:hAnsi="Arial" w:cs="Arial"/>
          <w:sz w:val="20"/>
          <w:szCs w:val="20"/>
        </w:rPr>
        <w:t>p</w:t>
      </w:r>
      <w:r w:rsidRPr="00FB23BE">
        <w:rPr>
          <w:rFonts w:ascii="Arial" w:hAnsi="Arial" w:cs="Arial"/>
          <w:sz w:val="20"/>
          <w:szCs w:val="20"/>
        </w:rPr>
        <w:t>rojektu</w:t>
      </w:r>
      <w:r w:rsidR="004C6CB2" w:rsidRPr="00FB23BE">
        <w:rPr>
          <w:rFonts w:ascii="Arial" w:hAnsi="Arial" w:cs="Arial"/>
          <w:sz w:val="20"/>
          <w:szCs w:val="20"/>
        </w:rPr>
        <w:t xml:space="preserve"> </w:t>
      </w:r>
      <w:r w:rsidR="00F70D90" w:rsidRPr="00FB23BE">
        <w:rPr>
          <w:rFonts w:ascii="Arial" w:hAnsi="Arial" w:cs="Arial"/>
          <w:sz w:val="20"/>
          <w:szCs w:val="20"/>
        </w:rPr>
        <w:t xml:space="preserve">pn. </w:t>
      </w:r>
      <w:r w:rsidR="004C6CB2" w:rsidRPr="00FB23BE">
        <w:rPr>
          <w:rFonts w:ascii="Arial" w:hAnsi="Arial" w:cs="Arial"/>
          <w:sz w:val="20"/>
          <w:szCs w:val="20"/>
        </w:rPr>
        <w:t>Ranking Uczelni Przyjaznych Studentom</w:t>
      </w:r>
      <w:r w:rsidRPr="00FB23BE">
        <w:rPr>
          <w:rFonts w:ascii="Arial" w:hAnsi="Arial" w:cs="Arial"/>
          <w:sz w:val="20"/>
          <w:szCs w:val="20"/>
        </w:rPr>
        <w:t xml:space="preserve"> „Uczelnia Otwarta” oraz akceptuję treść Regulaminu;</w:t>
      </w:r>
    </w:p>
    <w:p w14:paraId="5367CE46" w14:textId="77777777" w:rsidR="001F5EDB" w:rsidRPr="00FB23BE" w:rsidRDefault="001C0AF4" w:rsidP="00857AFE">
      <w:pPr>
        <w:keepLines/>
        <w:numPr>
          <w:ilvl w:val="0"/>
          <w:numId w:val="80"/>
        </w:numPr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 xml:space="preserve">spełniam wymagania formalne określone w Regulaminie, w szczególności: </w:t>
      </w:r>
    </w:p>
    <w:p w14:paraId="7CBE0B5A" w14:textId="5D68D05A" w:rsidR="001F5EDB" w:rsidRPr="00FB23BE" w:rsidRDefault="001C0AF4" w:rsidP="00857AFE">
      <w:pPr>
        <w:pStyle w:val="Akapitzlist"/>
        <w:keepLines/>
        <w:numPr>
          <w:ilvl w:val="1"/>
          <w:numId w:val="61"/>
        </w:numPr>
        <w:spacing w:line="360" w:lineRule="auto"/>
        <w:rPr>
          <w:sz w:val="20"/>
          <w:szCs w:val="20"/>
        </w:rPr>
      </w:pPr>
      <w:r w:rsidRPr="00FB23BE">
        <w:rPr>
          <w:sz w:val="20"/>
          <w:szCs w:val="20"/>
        </w:rPr>
        <w:t>posiadam pełną zdolność do czynności prawnych, korzystam z pełni praw publicznych</w:t>
      </w:r>
      <w:r w:rsidR="001F5EDB" w:rsidRPr="00FB23BE">
        <w:rPr>
          <w:sz w:val="20"/>
          <w:szCs w:val="20"/>
        </w:rPr>
        <w:t>;</w:t>
      </w:r>
    </w:p>
    <w:p w14:paraId="562A3CB3" w14:textId="53087F1A" w:rsidR="001F5EDB" w:rsidRPr="00FB23BE" w:rsidRDefault="001C0AF4" w:rsidP="00857AFE">
      <w:pPr>
        <w:pStyle w:val="Akapitzlist"/>
        <w:keepLines/>
        <w:numPr>
          <w:ilvl w:val="1"/>
          <w:numId w:val="61"/>
        </w:numPr>
        <w:spacing w:line="360" w:lineRule="auto"/>
        <w:rPr>
          <w:sz w:val="20"/>
          <w:szCs w:val="20"/>
        </w:rPr>
      </w:pPr>
      <w:r w:rsidRPr="00FB23BE">
        <w:rPr>
          <w:sz w:val="20"/>
          <w:szCs w:val="20"/>
        </w:rPr>
        <w:t>nie byłem/</w:t>
      </w:r>
      <w:proofErr w:type="spellStart"/>
      <w:r w:rsidRPr="00FB23BE">
        <w:rPr>
          <w:sz w:val="20"/>
          <w:szCs w:val="20"/>
        </w:rPr>
        <w:t>am</w:t>
      </w:r>
      <w:proofErr w:type="spellEnd"/>
      <w:r w:rsidRPr="00FB23BE">
        <w:rPr>
          <w:sz w:val="20"/>
          <w:szCs w:val="20"/>
        </w:rPr>
        <w:t xml:space="preserve"> prawomocnie skazany/a za przestępstwo umyślne ani umyślne przestępstwo skarbowe</w:t>
      </w:r>
      <w:r w:rsidR="001F5EDB" w:rsidRPr="00FB23BE">
        <w:rPr>
          <w:sz w:val="20"/>
          <w:szCs w:val="20"/>
        </w:rPr>
        <w:t>;</w:t>
      </w:r>
    </w:p>
    <w:p w14:paraId="7C185676" w14:textId="4679FA1F" w:rsidR="001C0AF4" w:rsidRPr="00FB23BE" w:rsidRDefault="001C0AF4" w:rsidP="00857AFE">
      <w:pPr>
        <w:pStyle w:val="Akapitzlist"/>
        <w:keepLines/>
        <w:numPr>
          <w:ilvl w:val="1"/>
          <w:numId w:val="61"/>
        </w:numPr>
        <w:spacing w:line="360" w:lineRule="auto"/>
        <w:rPr>
          <w:sz w:val="20"/>
          <w:szCs w:val="20"/>
        </w:rPr>
      </w:pPr>
      <w:r w:rsidRPr="00FB23BE">
        <w:rPr>
          <w:sz w:val="20"/>
          <w:szCs w:val="20"/>
        </w:rPr>
        <w:t>nie byłem/</w:t>
      </w:r>
      <w:proofErr w:type="spellStart"/>
      <w:r w:rsidRPr="00FB23BE">
        <w:rPr>
          <w:sz w:val="20"/>
          <w:szCs w:val="20"/>
        </w:rPr>
        <w:t>am</w:t>
      </w:r>
      <w:proofErr w:type="spellEnd"/>
      <w:r w:rsidRPr="00FB23BE">
        <w:rPr>
          <w:sz w:val="20"/>
          <w:szCs w:val="20"/>
        </w:rPr>
        <w:t xml:space="preserve"> karany/a karą dyscyplinarną</w:t>
      </w:r>
      <w:r w:rsidR="001F5EDB" w:rsidRPr="00FB23BE">
        <w:rPr>
          <w:sz w:val="20"/>
          <w:szCs w:val="20"/>
        </w:rPr>
        <w:t>.</w:t>
      </w:r>
    </w:p>
    <w:p w14:paraId="4CB9F41D" w14:textId="7793C481" w:rsidR="001C0AF4" w:rsidRPr="00FB23BE" w:rsidRDefault="001F5EDB" w:rsidP="00857AFE">
      <w:pPr>
        <w:keepLines/>
        <w:numPr>
          <w:ilvl w:val="0"/>
          <w:numId w:val="61"/>
        </w:numPr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P</w:t>
      </w:r>
      <w:r w:rsidR="001C0AF4" w:rsidRPr="00FB23BE">
        <w:rPr>
          <w:rFonts w:ascii="Arial" w:hAnsi="Arial" w:cs="Arial"/>
          <w:sz w:val="20"/>
          <w:szCs w:val="20"/>
        </w:rPr>
        <w:t>odane przeze mnie dane są zgodne ze stanem faktycznym i prawnym, przy czym jestem świadomy/a odpowiedzialności wynikającej z przepisów prawa za złożenie fałszywych oświadczeń.</w:t>
      </w:r>
    </w:p>
    <w:p w14:paraId="1DCFC6A1" w14:textId="77777777" w:rsidR="006D1339" w:rsidRPr="00FB23BE" w:rsidRDefault="006D1339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722D0928" w14:textId="77777777" w:rsidR="001F5EDB" w:rsidRPr="00FB23BE" w:rsidRDefault="001F5EDB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5FC9E959" w14:textId="77777777" w:rsidR="001F5EDB" w:rsidRPr="00FB23BE" w:rsidRDefault="001F5EDB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14D6D122" w14:textId="44C54A8D" w:rsidR="001C0AF4" w:rsidRPr="00FB23BE" w:rsidRDefault="001C0AF4" w:rsidP="00857AFE">
      <w:pPr>
        <w:keepLines/>
        <w:spacing w:line="360" w:lineRule="auto"/>
        <w:rPr>
          <w:rFonts w:ascii="Arial" w:hAnsi="Arial" w:cs="Arial"/>
          <w:sz w:val="20"/>
          <w:szCs w:val="20"/>
        </w:rPr>
      </w:pPr>
      <w:r w:rsidRPr="00FB23BE">
        <w:rPr>
          <w:rFonts w:ascii="Arial" w:hAnsi="Arial" w:cs="Arial"/>
          <w:sz w:val="20"/>
          <w:szCs w:val="20"/>
        </w:rPr>
        <w:t>.......................................................</w:t>
      </w:r>
      <w:r w:rsidRPr="00FB23BE">
        <w:rPr>
          <w:rFonts w:ascii="Arial" w:hAnsi="Arial" w:cs="Arial"/>
          <w:sz w:val="20"/>
          <w:szCs w:val="20"/>
        </w:rPr>
        <w:br/>
      </w:r>
      <w:r w:rsidRPr="00FB23BE">
        <w:rPr>
          <w:rFonts w:ascii="Arial" w:hAnsi="Arial" w:cs="Arial"/>
          <w:i/>
          <w:iCs/>
          <w:sz w:val="20"/>
          <w:szCs w:val="20"/>
        </w:rPr>
        <w:t>(data i czytelny podpis)</w:t>
      </w:r>
    </w:p>
    <w:p w14:paraId="0D5407A7" w14:textId="77777777" w:rsidR="006D1339" w:rsidRPr="00FB23BE" w:rsidRDefault="006D1339" w:rsidP="00A16ED9">
      <w:pPr>
        <w:spacing w:line="360" w:lineRule="auto"/>
        <w:rPr>
          <w:rFonts w:ascii="Arial" w:hAnsi="Arial" w:cs="Arial"/>
          <w:sz w:val="20"/>
          <w:szCs w:val="20"/>
        </w:rPr>
      </w:pPr>
    </w:p>
    <w:p w14:paraId="1DB947A7" w14:textId="77777777" w:rsidR="00A16ED9" w:rsidRPr="00FB23BE" w:rsidRDefault="00A16ED9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2A4C6DDB" w14:textId="77777777" w:rsidR="00A16ED9" w:rsidRPr="00FB23BE" w:rsidRDefault="00A16ED9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36425DBB" w14:textId="77777777" w:rsidR="00A16ED9" w:rsidRPr="00FB23BE" w:rsidRDefault="00A16ED9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384DA80E" w14:textId="77777777" w:rsidR="00A16ED9" w:rsidRPr="00FB23BE" w:rsidRDefault="00A16ED9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14A535CE" w14:textId="77777777" w:rsidR="00A16ED9" w:rsidRPr="00FB23BE" w:rsidRDefault="00A16ED9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4FCE8BAC" w14:textId="77777777" w:rsidR="004C6CB2" w:rsidRPr="00FB23BE" w:rsidRDefault="004C6CB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0E862682" w14:textId="77777777" w:rsidR="004C6CB2" w:rsidRPr="00FB23BE" w:rsidRDefault="004C6CB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0A449D97" w14:textId="77777777" w:rsidR="004C6CB2" w:rsidRPr="00FB23BE" w:rsidRDefault="004C6CB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0F2F8310" w14:textId="77777777" w:rsidR="004C6CB2" w:rsidRPr="00FB23BE" w:rsidRDefault="004C6CB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6D769436" w14:textId="77777777" w:rsidR="004C6CB2" w:rsidRPr="00FB23BE" w:rsidRDefault="004C6CB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7B7B862B" w14:textId="77777777" w:rsidR="004C6CB2" w:rsidRDefault="004C6CB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0E71816A" w14:textId="77777777" w:rsidR="00B05652" w:rsidRDefault="00B0565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14E0014A" w14:textId="77777777" w:rsidR="00B05652" w:rsidRDefault="00B0565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02695748" w14:textId="77777777" w:rsidR="00B05652" w:rsidRDefault="00B0565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02C149CE" w14:textId="77777777" w:rsidR="00B05652" w:rsidRDefault="00B0565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4543099B" w14:textId="77777777" w:rsidR="00B05652" w:rsidRPr="00FB23BE" w:rsidRDefault="00B0565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459C959C" w14:textId="77777777" w:rsidR="004C6CB2" w:rsidRPr="00FB23BE" w:rsidRDefault="004C6CB2" w:rsidP="00A16E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27FEDC90" w14:textId="77777777" w:rsidR="00E53078" w:rsidRPr="00FB23BE" w:rsidRDefault="00E53078" w:rsidP="00857AFE">
      <w:pPr>
        <w:keepLines/>
        <w:spacing w:line="360" w:lineRule="auto"/>
        <w:rPr>
          <w:rFonts w:ascii="Arial" w:hAnsi="Arial" w:cs="Arial"/>
        </w:rPr>
      </w:pPr>
    </w:p>
    <w:sectPr w:rsidR="00E53078" w:rsidRPr="00FB23BE" w:rsidSect="00EE623B">
      <w:headerReference w:type="even" r:id="rId8"/>
      <w:headerReference w:type="default" r:id="rId9"/>
      <w:headerReference w:type="first" r:id="rId10"/>
      <w:pgSz w:w="11900" w:h="16840"/>
      <w:pgMar w:top="1814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09A96" w14:textId="77777777" w:rsidR="001B51AB" w:rsidRDefault="001B51AB" w:rsidP="00D74BCC">
      <w:r>
        <w:separator/>
      </w:r>
    </w:p>
  </w:endnote>
  <w:endnote w:type="continuationSeparator" w:id="0">
    <w:p w14:paraId="2B901130" w14:textId="77777777" w:rsidR="001B51AB" w:rsidRDefault="001B51AB" w:rsidP="00D7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 Light">
    <w:charset w:val="EE"/>
    <w:family w:val="auto"/>
    <w:pitch w:val="variable"/>
    <w:sig w:usb0="A00004FF" w:usb1="400020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5E93E" w14:textId="77777777" w:rsidR="001B51AB" w:rsidRDefault="001B51AB" w:rsidP="00D74BCC">
      <w:r>
        <w:separator/>
      </w:r>
    </w:p>
  </w:footnote>
  <w:footnote w:type="continuationSeparator" w:id="0">
    <w:p w14:paraId="158302A3" w14:textId="77777777" w:rsidR="001B51AB" w:rsidRDefault="001B51AB" w:rsidP="00D74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C752" w14:textId="77777777" w:rsidR="00D74BCC" w:rsidRDefault="00000000">
    <w:pPr>
      <w:pStyle w:val="Nagwek"/>
    </w:pPr>
    <w:r>
      <w:rPr>
        <w:noProof/>
      </w:rPr>
      <w:pict w14:anchorId="4CC15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95.3pt;height:841.8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lo-pisma-psrp-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4774D" w14:textId="77777777" w:rsidR="00D74BCC" w:rsidRDefault="00000000">
    <w:pPr>
      <w:pStyle w:val="Nagwek"/>
    </w:pPr>
    <w:r>
      <w:rPr>
        <w:noProof/>
      </w:rPr>
      <w:pict w14:anchorId="2AFC0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-56.95pt;margin-top:-88.05pt;width:595.3pt;height:841.8pt;z-index:-251659776;mso-wrap-edited:f;mso-width-percent:0;mso-height-percent:0;mso-position-horizontal-relative:margin;mso-position-vertical-relative:margin;mso-width-percent:0;mso-height-percent:0" o:allowincell="f">
          <v:imagedata r:id="rId1" o:title="Tlo-pisma-psrp-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C126C" w14:textId="77777777" w:rsidR="00D74BCC" w:rsidRDefault="00000000">
    <w:pPr>
      <w:pStyle w:val="Nagwek"/>
    </w:pPr>
    <w:r>
      <w:rPr>
        <w:noProof/>
      </w:rPr>
      <w:pict w14:anchorId="6AEBA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8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lo-pisma-psrp-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03EF"/>
    <w:multiLevelType w:val="hybridMultilevel"/>
    <w:tmpl w:val="137E3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F7F28"/>
    <w:multiLevelType w:val="hybridMultilevel"/>
    <w:tmpl w:val="2F206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C522D"/>
    <w:multiLevelType w:val="multilevel"/>
    <w:tmpl w:val="A8264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772A4"/>
    <w:multiLevelType w:val="hybridMultilevel"/>
    <w:tmpl w:val="A7EA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33F81"/>
    <w:multiLevelType w:val="multilevel"/>
    <w:tmpl w:val="0840B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EA3CD3"/>
    <w:multiLevelType w:val="multilevel"/>
    <w:tmpl w:val="68C83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D047B"/>
    <w:multiLevelType w:val="hybridMultilevel"/>
    <w:tmpl w:val="81704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E0B94"/>
    <w:multiLevelType w:val="multilevel"/>
    <w:tmpl w:val="D4D6B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411B3D"/>
    <w:multiLevelType w:val="multilevel"/>
    <w:tmpl w:val="548875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62239"/>
    <w:multiLevelType w:val="multilevel"/>
    <w:tmpl w:val="1DB88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AC5E87"/>
    <w:multiLevelType w:val="multilevel"/>
    <w:tmpl w:val="684E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B48A1"/>
    <w:multiLevelType w:val="multilevel"/>
    <w:tmpl w:val="2388A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53103"/>
    <w:multiLevelType w:val="hybridMultilevel"/>
    <w:tmpl w:val="75BAB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10F46"/>
    <w:multiLevelType w:val="multilevel"/>
    <w:tmpl w:val="4152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E10B57"/>
    <w:multiLevelType w:val="hybridMultilevel"/>
    <w:tmpl w:val="87A67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57303"/>
    <w:multiLevelType w:val="multilevel"/>
    <w:tmpl w:val="2DDE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A012A5"/>
    <w:multiLevelType w:val="hybridMultilevel"/>
    <w:tmpl w:val="AA620B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5799B"/>
    <w:multiLevelType w:val="multilevel"/>
    <w:tmpl w:val="285E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2A067B"/>
    <w:multiLevelType w:val="multilevel"/>
    <w:tmpl w:val="7C345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834EC8"/>
    <w:multiLevelType w:val="multilevel"/>
    <w:tmpl w:val="B8DC6A3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0" w15:restartNumberingAfterBreak="0">
    <w:nsid w:val="1EE7390D"/>
    <w:multiLevelType w:val="multilevel"/>
    <w:tmpl w:val="E4CE3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FD1435"/>
    <w:multiLevelType w:val="hybridMultilevel"/>
    <w:tmpl w:val="4C525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A44E07"/>
    <w:multiLevelType w:val="multilevel"/>
    <w:tmpl w:val="73C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DF0F7B"/>
    <w:multiLevelType w:val="hybridMultilevel"/>
    <w:tmpl w:val="4170F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628C3"/>
    <w:multiLevelType w:val="hybridMultilevel"/>
    <w:tmpl w:val="C892FC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F95B00"/>
    <w:multiLevelType w:val="multilevel"/>
    <w:tmpl w:val="CC4A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D6673B"/>
    <w:multiLevelType w:val="hybridMultilevel"/>
    <w:tmpl w:val="0D18A2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98B7838"/>
    <w:multiLevelType w:val="multilevel"/>
    <w:tmpl w:val="BB30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9FA1E3B"/>
    <w:multiLevelType w:val="multilevel"/>
    <w:tmpl w:val="E7682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FF46CC"/>
    <w:multiLevelType w:val="multilevel"/>
    <w:tmpl w:val="A03C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C876753"/>
    <w:multiLevelType w:val="multilevel"/>
    <w:tmpl w:val="3ED01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0AF5BA1"/>
    <w:multiLevelType w:val="multilevel"/>
    <w:tmpl w:val="CE08C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ptos" w:eastAsia="Times New Roman" w:hAnsi="Aptos" w:cs="Times New Roman" w:hint="default"/>
        <w:color w:val="00000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CD6F90"/>
    <w:multiLevelType w:val="multilevel"/>
    <w:tmpl w:val="A7501C8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3" w15:restartNumberingAfterBreak="0">
    <w:nsid w:val="33D5325B"/>
    <w:multiLevelType w:val="multilevel"/>
    <w:tmpl w:val="32904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42E1165"/>
    <w:multiLevelType w:val="multilevel"/>
    <w:tmpl w:val="24C2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4514FB8"/>
    <w:multiLevelType w:val="hybridMultilevel"/>
    <w:tmpl w:val="C1686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B84B65"/>
    <w:multiLevelType w:val="hybridMultilevel"/>
    <w:tmpl w:val="56080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7C7788"/>
    <w:multiLevelType w:val="hybridMultilevel"/>
    <w:tmpl w:val="3BDE3EA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A8B326F"/>
    <w:multiLevelType w:val="multilevel"/>
    <w:tmpl w:val="1D3264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D787735"/>
    <w:multiLevelType w:val="hybridMultilevel"/>
    <w:tmpl w:val="9FB8F960"/>
    <w:lvl w:ilvl="0" w:tplc="38462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E947582"/>
    <w:multiLevelType w:val="hybridMultilevel"/>
    <w:tmpl w:val="044AE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BF6B00"/>
    <w:multiLevelType w:val="hybridMultilevel"/>
    <w:tmpl w:val="6A70B37E"/>
    <w:lvl w:ilvl="0" w:tplc="7D5821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1730949"/>
    <w:multiLevelType w:val="multilevel"/>
    <w:tmpl w:val="BE928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25C03F9"/>
    <w:multiLevelType w:val="multilevel"/>
    <w:tmpl w:val="3A3E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2EF1EA1"/>
    <w:multiLevelType w:val="multilevel"/>
    <w:tmpl w:val="C682053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5" w15:restartNumberingAfterBreak="0">
    <w:nsid w:val="433808B6"/>
    <w:multiLevelType w:val="hybridMultilevel"/>
    <w:tmpl w:val="E4EA8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263C91"/>
    <w:multiLevelType w:val="multilevel"/>
    <w:tmpl w:val="A4F25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7610BA5"/>
    <w:multiLevelType w:val="multilevel"/>
    <w:tmpl w:val="C06C9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9505957"/>
    <w:multiLevelType w:val="hybridMultilevel"/>
    <w:tmpl w:val="55529B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9B617AB"/>
    <w:multiLevelType w:val="hybridMultilevel"/>
    <w:tmpl w:val="575840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4B98592C"/>
    <w:multiLevelType w:val="hybridMultilevel"/>
    <w:tmpl w:val="7A6CF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7D7041"/>
    <w:multiLevelType w:val="multilevel"/>
    <w:tmpl w:val="80AE0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BE55F3"/>
    <w:multiLevelType w:val="multilevel"/>
    <w:tmpl w:val="0A2C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5C7FD3"/>
    <w:multiLevelType w:val="multilevel"/>
    <w:tmpl w:val="2656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35A72C2"/>
    <w:multiLevelType w:val="multilevel"/>
    <w:tmpl w:val="978A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3DA093E"/>
    <w:multiLevelType w:val="multilevel"/>
    <w:tmpl w:val="A310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62A43F5"/>
    <w:multiLevelType w:val="multilevel"/>
    <w:tmpl w:val="492C9C8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7" w15:restartNumberingAfterBreak="0">
    <w:nsid w:val="5849227A"/>
    <w:multiLevelType w:val="multilevel"/>
    <w:tmpl w:val="9EDC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AB231FC"/>
    <w:multiLevelType w:val="multilevel"/>
    <w:tmpl w:val="799C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C1E2D3C"/>
    <w:multiLevelType w:val="multilevel"/>
    <w:tmpl w:val="23B6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FC71228"/>
    <w:multiLevelType w:val="multilevel"/>
    <w:tmpl w:val="AAF405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Merriweather Sans Light" w:eastAsia="Arial" w:hAnsi="Merriweather Sans Light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07C3085"/>
    <w:multiLevelType w:val="multilevel"/>
    <w:tmpl w:val="28D2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2786935"/>
    <w:multiLevelType w:val="hybridMultilevel"/>
    <w:tmpl w:val="E0524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102E1E"/>
    <w:multiLevelType w:val="multilevel"/>
    <w:tmpl w:val="78A01C6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Merriweather Sans Light" w:eastAsia="Arial" w:hAnsi="Merriweather Sans Light" w:cs="Arial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4" w15:restartNumberingAfterBreak="0">
    <w:nsid w:val="63160965"/>
    <w:multiLevelType w:val="hybridMultilevel"/>
    <w:tmpl w:val="65E6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D64178"/>
    <w:multiLevelType w:val="hybridMultilevel"/>
    <w:tmpl w:val="79DA04C4"/>
    <w:lvl w:ilvl="0" w:tplc="03763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50A77F8"/>
    <w:multiLevelType w:val="multilevel"/>
    <w:tmpl w:val="51A23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6286A73"/>
    <w:multiLevelType w:val="multilevel"/>
    <w:tmpl w:val="390AB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76C61BA"/>
    <w:multiLevelType w:val="hybridMultilevel"/>
    <w:tmpl w:val="EF8A2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85D0DA1"/>
    <w:multiLevelType w:val="multilevel"/>
    <w:tmpl w:val="FF866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880509F"/>
    <w:multiLevelType w:val="hybridMultilevel"/>
    <w:tmpl w:val="D206A8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09518A"/>
    <w:multiLevelType w:val="multilevel"/>
    <w:tmpl w:val="C1F8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E4A553F"/>
    <w:multiLevelType w:val="hybridMultilevel"/>
    <w:tmpl w:val="FC3C44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EAF0972"/>
    <w:multiLevelType w:val="multilevel"/>
    <w:tmpl w:val="25CEB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FA72477"/>
    <w:multiLevelType w:val="multilevel"/>
    <w:tmpl w:val="3EF6D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1F04D04"/>
    <w:multiLevelType w:val="multilevel"/>
    <w:tmpl w:val="9DFEA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3850178"/>
    <w:multiLevelType w:val="multilevel"/>
    <w:tmpl w:val="F8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5953491"/>
    <w:multiLevelType w:val="multilevel"/>
    <w:tmpl w:val="B9F8E3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9686A9B"/>
    <w:multiLevelType w:val="multilevel"/>
    <w:tmpl w:val="116A5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C9360C9"/>
    <w:multiLevelType w:val="multilevel"/>
    <w:tmpl w:val="85BA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D0E5C01"/>
    <w:multiLevelType w:val="multilevel"/>
    <w:tmpl w:val="BE80B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F0A652B"/>
    <w:multiLevelType w:val="multilevel"/>
    <w:tmpl w:val="C5BE9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FA11116"/>
    <w:multiLevelType w:val="hybridMultilevel"/>
    <w:tmpl w:val="D338B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8680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07303">
    <w:abstractNumId w:val="24"/>
  </w:num>
  <w:num w:numId="3" w16cid:durableId="1794135471">
    <w:abstractNumId w:val="72"/>
  </w:num>
  <w:num w:numId="4" w16cid:durableId="427192991">
    <w:abstractNumId w:val="37"/>
  </w:num>
  <w:num w:numId="5" w16cid:durableId="1528979740">
    <w:abstractNumId w:val="35"/>
  </w:num>
  <w:num w:numId="6" w16cid:durableId="1355883197">
    <w:abstractNumId w:val="68"/>
  </w:num>
  <w:num w:numId="7" w16cid:durableId="499663705">
    <w:abstractNumId w:val="16"/>
  </w:num>
  <w:num w:numId="8" w16cid:durableId="1966542245">
    <w:abstractNumId w:val="26"/>
  </w:num>
  <w:num w:numId="9" w16cid:durableId="1849834475">
    <w:abstractNumId w:val="48"/>
  </w:num>
  <w:num w:numId="10" w16cid:durableId="180553861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9688748">
    <w:abstractNumId w:val="50"/>
  </w:num>
  <w:num w:numId="12" w16cid:durableId="1871607450">
    <w:abstractNumId w:val="64"/>
  </w:num>
  <w:num w:numId="13" w16cid:durableId="746801701">
    <w:abstractNumId w:val="21"/>
  </w:num>
  <w:num w:numId="14" w16cid:durableId="1915040881">
    <w:abstractNumId w:val="23"/>
  </w:num>
  <w:num w:numId="15" w16cid:durableId="1743478422">
    <w:abstractNumId w:val="70"/>
  </w:num>
  <w:num w:numId="16" w16cid:durableId="971710238">
    <w:abstractNumId w:val="45"/>
  </w:num>
  <w:num w:numId="17" w16cid:durableId="292904976">
    <w:abstractNumId w:val="0"/>
  </w:num>
  <w:num w:numId="18" w16cid:durableId="610866964">
    <w:abstractNumId w:val="58"/>
  </w:num>
  <w:num w:numId="19" w16cid:durableId="1096706474">
    <w:abstractNumId w:val="82"/>
  </w:num>
  <w:num w:numId="20" w16cid:durableId="1868787874">
    <w:abstractNumId w:val="41"/>
  </w:num>
  <w:num w:numId="21" w16cid:durableId="1255170621">
    <w:abstractNumId w:val="1"/>
  </w:num>
  <w:num w:numId="22" w16cid:durableId="1651211066">
    <w:abstractNumId w:val="6"/>
  </w:num>
  <w:num w:numId="23" w16cid:durableId="1541281366">
    <w:abstractNumId w:val="28"/>
  </w:num>
  <w:num w:numId="24" w16cid:durableId="97799753">
    <w:abstractNumId w:val="30"/>
  </w:num>
  <w:num w:numId="25" w16cid:durableId="962424223">
    <w:abstractNumId w:val="14"/>
  </w:num>
  <w:num w:numId="26" w16cid:durableId="1013607374">
    <w:abstractNumId w:val="7"/>
  </w:num>
  <w:num w:numId="27" w16cid:durableId="1446079016">
    <w:abstractNumId w:val="11"/>
  </w:num>
  <w:num w:numId="28" w16cid:durableId="1897543972">
    <w:abstractNumId w:val="55"/>
  </w:num>
  <w:num w:numId="29" w16cid:durableId="2095321377">
    <w:abstractNumId w:val="52"/>
  </w:num>
  <w:num w:numId="30" w16cid:durableId="1425301015">
    <w:abstractNumId w:val="46"/>
    <w:lvlOverride w:ilvl="0">
      <w:lvl w:ilvl="0">
        <w:numFmt w:val="decimal"/>
        <w:lvlText w:val="%1."/>
        <w:lvlJc w:val="left"/>
      </w:lvl>
    </w:lvlOverride>
  </w:num>
  <w:num w:numId="31" w16cid:durableId="1991012785">
    <w:abstractNumId w:val="4"/>
  </w:num>
  <w:num w:numId="32" w16cid:durableId="1844935992">
    <w:abstractNumId w:val="59"/>
    <w:lvlOverride w:ilvl="0">
      <w:lvl w:ilvl="0">
        <w:numFmt w:val="lowerLetter"/>
        <w:lvlText w:val="%1."/>
        <w:lvlJc w:val="left"/>
      </w:lvl>
    </w:lvlOverride>
  </w:num>
  <w:num w:numId="33" w16cid:durableId="122621513">
    <w:abstractNumId w:val="59"/>
    <w:lvlOverride w:ilvl="0">
      <w:lvl w:ilvl="0">
        <w:numFmt w:val="lowerLetter"/>
        <w:lvlText w:val="%1."/>
        <w:lvlJc w:val="left"/>
      </w:lvl>
    </w:lvlOverride>
  </w:num>
  <w:num w:numId="34" w16cid:durableId="283541283">
    <w:abstractNumId w:val="59"/>
    <w:lvlOverride w:ilvl="0">
      <w:lvl w:ilvl="0">
        <w:numFmt w:val="lowerLetter"/>
        <w:lvlText w:val="%1."/>
        <w:lvlJc w:val="left"/>
      </w:lvl>
    </w:lvlOverride>
  </w:num>
  <w:num w:numId="35" w16cid:durableId="336033871">
    <w:abstractNumId w:val="77"/>
    <w:lvlOverride w:ilvl="0">
      <w:lvl w:ilvl="0">
        <w:numFmt w:val="decimal"/>
        <w:lvlText w:val="%1."/>
        <w:lvlJc w:val="left"/>
      </w:lvl>
    </w:lvlOverride>
  </w:num>
  <w:num w:numId="36" w16cid:durableId="930511418">
    <w:abstractNumId w:val="75"/>
  </w:num>
  <w:num w:numId="37" w16cid:durableId="1247572305">
    <w:abstractNumId w:val="73"/>
  </w:num>
  <w:num w:numId="38" w16cid:durableId="1613512375">
    <w:abstractNumId w:val="79"/>
  </w:num>
  <w:num w:numId="39" w16cid:durableId="377124398">
    <w:abstractNumId w:val="29"/>
  </w:num>
  <w:num w:numId="40" w16cid:durableId="813989329">
    <w:abstractNumId w:val="20"/>
  </w:num>
  <w:num w:numId="41" w16cid:durableId="990870736">
    <w:abstractNumId w:val="3"/>
  </w:num>
  <w:num w:numId="42" w16cid:durableId="942882721">
    <w:abstractNumId w:val="49"/>
  </w:num>
  <w:num w:numId="43" w16cid:durableId="609121962">
    <w:abstractNumId w:val="36"/>
  </w:num>
  <w:num w:numId="44" w16cid:durableId="1430344624">
    <w:abstractNumId w:val="78"/>
  </w:num>
  <w:num w:numId="45" w16cid:durableId="988286895">
    <w:abstractNumId w:val="61"/>
  </w:num>
  <w:num w:numId="46" w16cid:durableId="1070226601">
    <w:abstractNumId w:val="71"/>
  </w:num>
  <w:num w:numId="47" w16cid:durableId="1074549422">
    <w:abstractNumId w:val="17"/>
  </w:num>
  <w:num w:numId="48" w16cid:durableId="1017535772">
    <w:abstractNumId w:val="9"/>
  </w:num>
  <w:num w:numId="49" w16cid:durableId="1185054378">
    <w:abstractNumId w:val="33"/>
  </w:num>
  <w:num w:numId="50" w16cid:durableId="1826505298">
    <w:abstractNumId w:val="10"/>
  </w:num>
  <w:num w:numId="51" w16cid:durableId="338122756">
    <w:abstractNumId w:val="25"/>
  </w:num>
  <w:num w:numId="52" w16cid:durableId="592055737">
    <w:abstractNumId w:val="76"/>
  </w:num>
  <w:num w:numId="53" w16cid:durableId="539167423">
    <w:abstractNumId w:val="22"/>
  </w:num>
  <w:num w:numId="54" w16cid:durableId="384722548">
    <w:abstractNumId w:val="81"/>
  </w:num>
  <w:num w:numId="55" w16cid:durableId="119304170">
    <w:abstractNumId w:val="43"/>
  </w:num>
  <w:num w:numId="56" w16cid:durableId="1040279506">
    <w:abstractNumId w:val="34"/>
  </w:num>
  <w:num w:numId="57" w16cid:durableId="1365669999">
    <w:abstractNumId w:val="67"/>
  </w:num>
  <w:num w:numId="58" w16cid:durableId="747726571">
    <w:abstractNumId w:val="5"/>
  </w:num>
  <w:num w:numId="59" w16cid:durableId="69081332">
    <w:abstractNumId w:val="13"/>
  </w:num>
  <w:num w:numId="60" w16cid:durableId="1900633942">
    <w:abstractNumId w:val="2"/>
  </w:num>
  <w:num w:numId="61" w16cid:durableId="715618819">
    <w:abstractNumId w:val="31"/>
  </w:num>
  <w:num w:numId="62" w16cid:durableId="1526481335">
    <w:abstractNumId w:val="27"/>
  </w:num>
  <w:num w:numId="63" w16cid:durableId="283735439">
    <w:abstractNumId w:val="51"/>
  </w:num>
  <w:num w:numId="64" w16cid:durableId="710882969">
    <w:abstractNumId w:val="53"/>
  </w:num>
  <w:num w:numId="65" w16cid:durableId="919414221">
    <w:abstractNumId w:val="57"/>
  </w:num>
  <w:num w:numId="66" w16cid:durableId="250628430">
    <w:abstractNumId w:val="66"/>
  </w:num>
  <w:num w:numId="67" w16cid:durableId="1457286946">
    <w:abstractNumId w:val="15"/>
  </w:num>
  <w:num w:numId="68" w16cid:durableId="1009482610">
    <w:abstractNumId w:val="44"/>
  </w:num>
  <w:num w:numId="69" w16cid:durableId="2068412399">
    <w:abstractNumId w:val="8"/>
  </w:num>
  <w:num w:numId="70" w16cid:durableId="997416570">
    <w:abstractNumId w:val="56"/>
  </w:num>
  <w:num w:numId="71" w16cid:durableId="594555324">
    <w:abstractNumId w:val="42"/>
  </w:num>
  <w:num w:numId="72" w16cid:durableId="1516917302">
    <w:abstractNumId w:val="32"/>
  </w:num>
  <w:num w:numId="73" w16cid:durableId="1382826749">
    <w:abstractNumId w:val="38"/>
  </w:num>
  <w:num w:numId="74" w16cid:durableId="142092143">
    <w:abstractNumId w:val="19"/>
  </w:num>
  <w:num w:numId="75" w16cid:durableId="1515263993">
    <w:abstractNumId w:val="80"/>
  </w:num>
  <w:num w:numId="76" w16cid:durableId="1508323697">
    <w:abstractNumId w:val="63"/>
  </w:num>
  <w:num w:numId="77" w16cid:durableId="837579878">
    <w:abstractNumId w:val="74"/>
  </w:num>
  <w:num w:numId="78" w16cid:durableId="1084765251">
    <w:abstractNumId w:val="69"/>
  </w:num>
  <w:num w:numId="79" w16cid:durableId="1776054718">
    <w:abstractNumId w:val="18"/>
  </w:num>
  <w:num w:numId="80" w16cid:durableId="834078281">
    <w:abstractNumId w:val="54"/>
  </w:num>
  <w:num w:numId="81" w16cid:durableId="1879778435">
    <w:abstractNumId w:val="47"/>
  </w:num>
  <w:num w:numId="82" w16cid:durableId="1108622304">
    <w:abstractNumId w:val="12"/>
  </w:num>
  <w:num w:numId="83" w16cid:durableId="397830273">
    <w:abstractNumId w:val="62"/>
  </w:num>
  <w:num w:numId="84" w16cid:durableId="1484391667">
    <w:abstractNumId w:val="65"/>
  </w:num>
  <w:num w:numId="85" w16cid:durableId="391275143">
    <w:abstractNumId w:val="39"/>
  </w:num>
  <w:num w:numId="86" w16cid:durableId="1855193824">
    <w:abstractNumId w:val="40"/>
  </w:num>
  <w:num w:numId="87" w16cid:durableId="856382543">
    <w:abstractNumId w:val="6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7D"/>
    <w:rsid w:val="00005FC3"/>
    <w:rsid w:val="000139A5"/>
    <w:rsid w:val="00014BE5"/>
    <w:rsid w:val="000216CD"/>
    <w:rsid w:val="000302D0"/>
    <w:rsid w:val="00030E65"/>
    <w:rsid w:val="00031A64"/>
    <w:rsid w:val="00033992"/>
    <w:rsid w:val="00042972"/>
    <w:rsid w:val="00047357"/>
    <w:rsid w:val="000501B9"/>
    <w:rsid w:val="000566DD"/>
    <w:rsid w:val="0006036B"/>
    <w:rsid w:val="0007308A"/>
    <w:rsid w:val="00073575"/>
    <w:rsid w:val="000913DE"/>
    <w:rsid w:val="000962A2"/>
    <w:rsid w:val="000A047C"/>
    <w:rsid w:val="000A1AEF"/>
    <w:rsid w:val="000D278C"/>
    <w:rsid w:val="000F6DD9"/>
    <w:rsid w:val="00105D3B"/>
    <w:rsid w:val="00110E22"/>
    <w:rsid w:val="0011456C"/>
    <w:rsid w:val="001157EA"/>
    <w:rsid w:val="00147DC5"/>
    <w:rsid w:val="00153DC1"/>
    <w:rsid w:val="00155DDC"/>
    <w:rsid w:val="00167474"/>
    <w:rsid w:val="0017376F"/>
    <w:rsid w:val="00173B17"/>
    <w:rsid w:val="00177FAD"/>
    <w:rsid w:val="001853F3"/>
    <w:rsid w:val="001879C0"/>
    <w:rsid w:val="001A60C9"/>
    <w:rsid w:val="001B51AB"/>
    <w:rsid w:val="001C0AF4"/>
    <w:rsid w:val="001E2B77"/>
    <w:rsid w:val="001E3844"/>
    <w:rsid w:val="001E6DAA"/>
    <w:rsid w:val="001F5EDB"/>
    <w:rsid w:val="00205CEA"/>
    <w:rsid w:val="0021051E"/>
    <w:rsid w:val="002125C9"/>
    <w:rsid w:val="002145A6"/>
    <w:rsid w:val="00221CE2"/>
    <w:rsid w:val="00221F72"/>
    <w:rsid w:val="002236F9"/>
    <w:rsid w:val="00231C2F"/>
    <w:rsid w:val="0024282A"/>
    <w:rsid w:val="0025521A"/>
    <w:rsid w:val="0026494C"/>
    <w:rsid w:val="00267CF0"/>
    <w:rsid w:val="002726EF"/>
    <w:rsid w:val="002A3810"/>
    <w:rsid w:val="002B3554"/>
    <w:rsid w:val="002C29D5"/>
    <w:rsid w:val="002D3D04"/>
    <w:rsid w:val="002D6905"/>
    <w:rsid w:val="002D7A47"/>
    <w:rsid w:val="0030311A"/>
    <w:rsid w:val="003362DF"/>
    <w:rsid w:val="00340457"/>
    <w:rsid w:val="0034315B"/>
    <w:rsid w:val="003536F6"/>
    <w:rsid w:val="00357293"/>
    <w:rsid w:val="00373FD4"/>
    <w:rsid w:val="00380724"/>
    <w:rsid w:val="00382614"/>
    <w:rsid w:val="00385A54"/>
    <w:rsid w:val="003906F2"/>
    <w:rsid w:val="003A74D8"/>
    <w:rsid w:val="003B49E1"/>
    <w:rsid w:val="003B648B"/>
    <w:rsid w:val="003B6578"/>
    <w:rsid w:val="003C0741"/>
    <w:rsid w:val="003C3C64"/>
    <w:rsid w:val="003C4FEE"/>
    <w:rsid w:val="003C7C58"/>
    <w:rsid w:val="003D2C83"/>
    <w:rsid w:val="003D2DAB"/>
    <w:rsid w:val="003D62EC"/>
    <w:rsid w:val="003E233F"/>
    <w:rsid w:val="003E234C"/>
    <w:rsid w:val="003E5469"/>
    <w:rsid w:val="003F1BF2"/>
    <w:rsid w:val="003F1D4D"/>
    <w:rsid w:val="0041422C"/>
    <w:rsid w:val="00422413"/>
    <w:rsid w:val="004344A5"/>
    <w:rsid w:val="004419FB"/>
    <w:rsid w:val="004422DE"/>
    <w:rsid w:val="00447912"/>
    <w:rsid w:val="00452877"/>
    <w:rsid w:val="00455B11"/>
    <w:rsid w:val="0047013D"/>
    <w:rsid w:val="00471907"/>
    <w:rsid w:val="00481ED3"/>
    <w:rsid w:val="004A4DDF"/>
    <w:rsid w:val="004C6CB2"/>
    <w:rsid w:val="004D5E19"/>
    <w:rsid w:val="004E2C8F"/>
    <w:rsid w:val="004F5717"/>
    <w:rsid w:val="0050057D"/>
    <w:rsid w:val="005010AB"/>
    <w:rsid w:val="00504EEF"/>
    <w:rsid w:val="00506271"/>
    <w:rsid w:val="0052216B"/>
    <w:rsid w:val="00523DC6"/>
    <w:rsid w:val="005240F3"/>
    <w:rsid w:val="0052667C"/>
    <w:rsid w:val="00554A81"/>
    <w:rsid w:val="00567B09"/>
    <w:rsid w:val="00572899"/>
    <w:rsid w:val="00574849"/>
    <w:rsid w:val="00580EF2"/>
    <w:rsid w:val="005946A6"/>
    <w:rsid w:val="005A3CF2"/>
    <w:rsid w:val="005C1EB2"/>
    <w:rsid w:val="005C6EC9"/>
    <w:rsid w:val="005D708D"/>
    <w:rsid w:val="005F0A26"/>
    <w:rsid w:val="005F39CE"/>
    <w:rsid w:val="00603724"/>
    <w:rsid w:val="00607453"/>
    <w:rsid w:val="00614E7F"/>
    <w:rsid w:val="00637403"/>
    <w:rsid w:val="006455B9"/>
    <w:rsid w:val="0065214A"/>
    <w:rsid w:val="00656B78"/>
    <w:rsid w:val="00663ED4"/>
    <w:rsid w:val="00667245"/>
    <w:rsid w:val="006702D0"/>
    <w:rsid w:val="006753F8"/>
    <w:rsid w:val="00684D1C"/>
    <w:rsid w:val="0069474A"/>
    <w:rsid w:val="006A168E"/>
    <w:rsid w:val="006A374A"/>
    <w:rsid w:val="006B6F69"/>
    <w:rsid w:val="006D1339"/>
    <w:rsid w:val="006E587C"/>
    <w:rsid w:val="007026CD"/>
    <w:rsid w:val="00704852"/>
    <w:rsid w:val="00732E66"/>
    <w:rsid w:val="00736AB4"/>
    <w:rsid w:val="00747186"/>
    <w:rsid w:val="0075164A"/>
    <w:rsid w:val="0075259B"/>
    <w:rsid w:val="00760E5E"/>
    <w:rsid w:val="00762DFF"/>
    <w:rsid w:val="007634F6"/>
    <w:rsid w:val="007803DD"/>
    <w:rsid w:val="007810C2"/>
    <w:rsid w:val="0078354E"/>
    <w:rsid w:val="00785B41"/>
    <w:rsid w:val="0078795C"/>
    <w:rsid w:val="00791AC4"/>
    <w:rsid w:val="007A1F4F"/>
    <w:rsid w:val="007B1B94"/>
    <w:rsid w:val="007B2D2F"/>
    <w:rsid w:val="007C244E"/>
    <w:rsid w:val="007D69CF"/>
    <w:rsid w:val="007F08E4"/>
    <w:rsid w:val="007F19F6"/>
    <w:rsid w:val="007F75A7"/>
    <w:rsid w:val="007F7874"/>
    <w:rsid w:val="008064DC"/>
    <w:rsid w:val="00814099"/>
    <w:rsid w:val="00825A4F"/>
    <w:rsid w:val="00826E4B"/>
    <w:rsid w:val="008275A1"/>
    <w:rsid w:val="00844597"/>
    <w:rsid w:val="00857AFE"/>
    <w:rsid w:val="00865CBD"/>
    <w:rsid w:val="0088328B"/>
    <w:rsid w:val="008844D5"/>
    <w:rsid w:val="00885269"/>
    <w:rsid w:val="008A7109"/>
    <w:rsid w:val="008C48BC"/>
    <w:rsid w:val="008C5580"/>
    <w:rsid w:val="008C7315"/>
    <w:rsid w:val="008D2A9D"/>
    <w:rsid w:val="008E3B76"/>
    <w:rsid w:val="008E51F4"/>
    <w:rsid w:val="008E5729"/>
    <w:rsid w:val="008F186E"/>
    <w:rsid w:val="00900B22"/>
    <w:rsid w:val="0090535A"/>
    <w:rsid w:val="0091043C"/>
    <w:rsid w:val="00912736"/>
    <w:rsid w:val="00924E2C"/>
    <w:rsid w:val="0093024C"/>
    <w:rsid w:val="009361D5"/>
    <w:rsid w:val="009379FF"/>
    <w:rsid w:val="009464F0"/>
    <w:rsid w:val="00947336"/>
    <w:rsid w:val="00954A2C"/>
    <w:rsid w:val="00963530"/>
    <w:rsid w:val="009639EB"/>
    <w:rsid w:val="009840D3"/>
    <w:rsid w:val="009B0035"/>
    <w:rsid w:val="009B664E"/>
    <w:rsid w:val="009B72F6"/>
    <w:rsid w:val="009C15A3"/>
    <w:rsid w:val="009C7936"/>
    <w:rsid w:val="009D22D2"/>
    <w:rsid w:val="009E2963"/>
    <w:rsid w:val="009F52C5"/>
    <w:rsid w:val="00A01068"/>
    <w:rsid w:val="00A0122E"/>
    <w:rsid w:val="00A07392"/>
    <w:rsid w:val="00A12967"/>
    <w:rsid w:val="00A14B1B"/>
    <w:rsid w:val="00A16ED9"/>
    <w:rsid w:val="00A224AC"/>
    <w:rsid w:val="00A30BFD"/>
    <w:rsid w:val="00A36758"/>
    <w:rsid w:val="00A417C3"/>
    <w:rsid w:val="00A427B1"/>
    <w:rsid w:val="00A44B44"/>
    <w:rsid w:val="00A50A96"/>
    <w:rsid w:val="00A52E80"/>
    <w:rsid w:val="00A64F89"/>
    <w:rsid w:val="00A65355"/>
    <w:rsid w:val="00A9731B"/>
    <w:rsid w:val="00AA0051"/>
    <w:rsid w:val="00AA1E92"/>
    <w:rsid w:val="00AA78FF"/>
    <w:rsid w:val="00AC5B09"/>
    <w:rsid w:val="00AE3D97"/>
    <w:rsid w:val="00AE6709"/>
    <w:rsid w:val="00AF2A49"/>
    <w:rsid w:val="00AF6A71"/>
    <w:rsid w:val="00AF7AF9"/>
    <w:rsid w:val="00B03309"/>
    <w:rsid w:val="00B05652"/>
    <w:rsid w:val="00B05E0B"/>
    <w:rsid w:val="00B0628D"/>
    <w:rsid w:val="00B105CB"/>
    <w:rsid w:val="00B13248"/>
    <w:rsid w:val="00B15992"/>
    <w:rsid w:val="00B1699E"/>
    <w:rsid w:val="00B17241"/>
    <w:rsid w:val="00B20FA5"/>
    <w:rsid w:val="00B35A1F"/>
    <w:rsid w:val="00B360B0"/>
    <w:rsid w:val="00B378FD"/>
    <w:rsid w:val="00B404AB"/>
    <w:rsid w:val="00B5192B"/>
    <w:rsid w:val="00B64125"/>
    <w:rsid w:val="00B746AE"/>
    <w:rsid w:val="00B84F59"/>
    <w:rsid w:val="00BA007D"/>
    <w:rsid w:val="00BA238C"/>
    <w:rsid w:val="00BA3679"/>
    <w:rsid w:val="00BA4BFF"/>
    <w:rsid w:val="00BA7BC1"/>
    <w:rsid w:val="00BB4C4C"/>
    <w:rsid w:val="00BB66CA"/>
    <w:rsid w:val="00BC05DA"/>
    <w:rsid w:val="00BC1783"/>
    <w:rsid w:val="00BE548A"/>
    <w:rsid w:val="00BF3051"/>
    <w:rsid w:val="00BF378E"/>
    <w:rsid w:val="00BF6409"/>
    <w:rsid w:val="00C05C38"/>
    <w:rsid w:val="00C1339F"/>
    <w:rsid w:val="00C37CC4"/>
    <w:rsid w:val="00C44157"/>
    <w:rsid w:val="00C55F02"/>
    <w:rsid w:val="00C615D2"/>
    <w:rsid w:val="00C71C3B"/>
    <w:rsid w:val="00C770D2"/>
    <w:rsid w:val="00C83042"/>
    <w:rsid w:val="00C84AFC"/>
    <w:rsid w:val="00C93193"/>
    <w:rsid w:val="00C93AA0"/>
    <w:rsid w:val="00CA3793"/>
    <w:rsid w:val="00CB223A"/>
    <w:rsid w:val="00CB273C"/>
    <w:rsid w:val="00CB394F"/>
    <w:rsid w:val="00CB551F"/>
    <w:rsid w:val="00CC29BF"/>
    <w:rsid w:val="00CE0C91"/>
    <w:rsid w:val="00CE4A7B"/>
    <w:rsid w:val="00CF37F5"/>
    <w:rsid w:val="00CF5927"/>
    <w:rsid w:val="00D017B1"/>
    <w:rsid w:val="00D22BC5"/>
    <w:rsid w:val="00D31A71"/>
    <w:rsid w:val="00D44773"/>
    <w:rsid w:val="00D50142"/>
    <w:rsid w:val="00D55ACE"/>
    <w:rsid w:val="00D74BCC"/>
    <w:rsid w:val="00D832B5"/>
    <w:rsid w:val="00D9156C"/>
    <w:rsid w:val="00D96C5A"/>
    <w:rsid w:val="00DA1D45"/>
    <w:rsid w:val="00DA3BC3"/>
    <w:rsid w:val="00DA5F92"/>
    <w:rsid w:val="00DB0AD6"/>
    <w:rsid w:val="00DB49E6"/>
    <w:rsid w:val="00DC2562"/>
    <w:rsid w:val="00DC5E91"/>
    <w:rsid w:val="00DC6E3E"/>
    <w:rsid w:val="00DD1164"/>
    <w:rsid w:val="00DD456F"/>
    <w:rsid w:val="00DE5827"/>
    <w:rsid w:val="00DF1180"/>
    <w:rsid w:val="00E0180B"/>
    <w:rsid w:val="00E15141"/>
    <w:rsid w:val="00E210D8"/>
    <w:rsid w:val="00E3258C"/>
    <w:rsid w:val="00E36D2A"/>
    <w:rsid w:val="00E36DB7"/>
    <w:rsid w:val="00E53078"/>
    <w:rsid w:val="00E56A7E"/>
    <w:rsid w:val="00E77909"/>
    <w:rsid w:val="00E81948"/>
    <w:rsid w:val="00E90B65"/>
    <w:rsid w:val="00E959A5"/>
    <w:rsid w:val="00EA05B8"/>
    <w:rsid w:val="00EA21F4"/>
    <w:rsid w:val="00EA6115"/>
    <w:rsid w:val="00EB4259"/>
    <w:rsid w:val="00ED3346"/>
    <w:rsid w:val="00EE623B"/>
    <w:rsid w:val="00EF18DA"/>
    <w:rsid w:val="00EF5775"/>
    <w:rsid w:val="00EF6853"/>
    <w:rsid w:val="00EF7402"/>
    <w:rsid w:val="00F03274"/>
    <w:rsid w:val="00F13929"/>
    <w:rsid w:val="00F375DE"/>
    <w:rsid w:val="00F57EED"/>
    <w:rsid w:val="00F70D90"/>
    <w:rsid w:val="00F724D1"/>
    <w:rsid w:val="00F82695"/>
    <w:rsid w:val="00F847EE"/>
    <w:rsid w:val="00F86120"/>
    <w:rsid w:val="00F94EDE"/>
    <w:rsid w:val="00FB1593"/>
    <w:rsid w:val="00FB23BE"/>
    <w:rsid w:val="00FB63C3"/>
    <w:rsid w:val="00FB773F"/>
    <w:rsid w:val="00FF02BE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702A9"/>
  <w15:chartTrackingRefBased/>
  <w15:docId w15:val="{07FE2457-23E8-42F3-AA76-3ED9B7BD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45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4BCC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D74BCC"/>
  </w:style>
  <w:style w:type="paragraph" w:styleId="Stopka">
    <w:name w:val="footer"/>
    <w:basedOn w:val="Normalny"/>
    <w:link w:val="StopkaZnak"/>
    <w:uiPriority w:val="99"/>
    <w:unhideWhenUsed/>
    <w:rsid w:val="00D74BCC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D74BCC"/>
  </w:style>
  <w:style w:type="paragraph" w:customStyle="1" w:styleId="Kolorowalistaakcent11">
    <w:name w:val="Kolorowa lista — akcent 11"/>
    <w:basedOn w:val="Normalny"/>
    <w:uiPriority w:val="34"/>
    <w:qFormat/>
    <w:rsid w:val="00471907"/>
    <w:pPr>
      <w:ind w:left="720"/>
      <w:contextualSpacing/>
    </w:pPr>
    <w:rPr>
      <w:rFonts w:ascii="Calibri" w:eastAsia="Calibri" w:hAnsi="Calibri"/>
    </w:rPr>
  </w:style>
  <w:style w:type="paragraph" w:styleId="Bezodstpw">
    <w:name w:val="No Spacing"/>
    <w:uiPriority w:val="1"/>
    <w:qFormat/>
    <w:rsid w:val="004344A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013D"/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7013D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DC25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562"/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C25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56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C2562"/>
    <w:rPr>
      <w:b/>
      <w:bCs/>
      <w:lang w:eastAsia="en-US"/>
    </w:rPr>
  </w:style>
  <w:style w:type="paragraph" w:customStyle="1" w:styleId="PSRP-Podstawowystyl">
    <w:name w:val="PSRP - Podstawowy styl"/>
    <w:basedOn w:val="Normalny"/>
    <w:link w:val="PSRP-PodstawowystylZnak"/>
    <w:qFormat/>
    <w:rsid w:val="00954A2C"/>
    <w:pPr>
      <w:spacing w:before="120" w:after="120" w:line="276" w:lineRule="auto"/>
      <w:jc w:val="both"/>
    </w:pPr>
    <w:rPr>
      <w:rFonts w:ascii="Calibri" w:eastAsia="Calibri" w:hAnsi="Calibri"/>
    </w:rPr>
  </w:style>
  <w:style w:type="character" w:customStyle="1" w:styleId="PSRP-PodstawowystylZnak">
    <w:name w:val="PSRP - Podstawowy styl Znak"/>
    <w:basedOn w:val="Domylnaczcionkaakapitu"/>
    <w:link w:val="PSRP-Podstawowystyl"/>
    <w:rsid w:val="00954A2C"/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E2C8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EF18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18DA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3536F6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3536F6"/>
  </w:style>
  <w:style w:type="character" w:customStyle="1" w:styleId="eop">
    <w:name w:val="eop"/>
    <w:basedOn w:val="Domylnaczcionkaakapitu"/>
    <w:rsid w:val="003536F6"/>
  </w:style>
  <w:style w:type="character" w:customStyle="1" w:styleId="tabchar">
    <w:name w:val="tabchar"/>
    <w:basedOn w:val="Domylnaczcionkaakapitu"/>
    <w:rsid w:val="003536F6"/>
  </w:style>
  <w:style w:type="paragraph" w:styleId="NormalnyWeb">
    <w:name w:val="Normal (Web)"/>
    <w:basedOn w:val="Normalny"/>
    <w:uiPriority w:val="99"/>
    <w:unhideWhenUsed/>
    <w:rsid w:val="00A427B1"/>
    <w:pPr>
      <w:spacing w:before="100" w:beforeAutospacing="1" w:after="100" w:afterAutospacing="1"/>
    </w:pPr>
  </w:style>
  <w:style w:type="character" w:customStyle="1" w:styleId="agcmg">
    <w:name w:val="a_gcmg"/>
    <w:basedOn w:val="Domylnaczcionkaakapitu"/>
    <w:rsid w:val="00603724"/>
  </w:style>
  <w:style w:type="character" w:customStyle="1" w:styleId="apple-converted-space">
    <w:name w:val="apple-converted-space"/>
    <w:basedOn w:val="Domylnaczcionkaakapitu"/>
    <w:rsid w:val="00CB394F"/>
  </w:style>
  <w:style w:type="paragraph" w:styleId="Poprawka">
    <w:name w:val="Revision"/>
    <w:hidden/>
    <w:uiPriority w:val="71"/>
    <w:unhideWhenUsed/>
    <w:rsid w:val="002D7A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3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77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310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86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4633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312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301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orzad\Downloads\Formatka%20PSRP%2003-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71C84-35BA-458D-A8FA-6DC807F8F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PSRP 03-2019.dotx</Template>
  <TotalTime>0</TotalTime>
  <Pages>2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Maurek</dc:creator>
  <cp:keywords/>
  <cp:lastModifiedBy>Marcin Pioch</cp:lastModifiedBy>
  <cp:revision>2</cp:revision>
  <cp:lastPrinted>2025-12-23T17:14:00Z</cp:lastPrinted>
  <dcterms:created xsi:type="dcterms:W3CDTF">2025-12-23T17:56:00Z</dcterms:created>
  <dcterms:modified xsi:type="dcterms:W3CDTF">2025-12-23T17:56:00Z</dcterms:modified>
</cp:coreProperties>
</file>