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1FFE" w14:textId="77777777" w:rsidR="00FF6CF9" w:rsidRDefault="00FF6CF9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1FA954C8" w14:textId="11F9B11B" w:rsidR="006D1339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i/>
          <w:iCs/>
          <w:sz w:val="20"/>
          <w:szCs w:val="20"/>
        </w:rPr>
        <w:t>ZAŁĄCZNIK NR 2</w:t>
      </w:r>
    </w:p>
    <w:p w14:paraId="601C7D48" w14:textId="6BBBD362" w:rsidR="001C0AF4" w:rsidRPr="00FB23BE" w:rsidRDefault="001C0AF4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23BE">
        <w:rPr>
          <w:rFonts w:ascii="Arial" w:hAnsi="Arial" w:cs="Arial"/>
          <w:b/>
          <w:bCs/>
          <w:i/>
          <w:iCs/>
          <w:sz w:val="20"/>
          <w:szCs w:val="20"/>
        </w:rPr>
        <w:t>KLAUZULA INFORMACYJNA RODO</w:t>
      </w:r>
    </w:p>
    <w:p w14:paraId="7B3CB876" w14:textId="77777777" w:rsidR="006D1339" w:rsidRPr="00FB23BE" w:rsidRDefault="006D1339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</w:rPr>
      </w:pPr>
    </w:p>
    <w:p w14:paraId="321B54E1" w14:textId="77777777" w:rsidR="0065214A" w:rsidRPr="00FB23BE" w:rsidRDefault="0065214A" w:rsidP="00857AFE">
      <w:pPr>
        <w:pStyle w:val="Akapitzlist"/>
        <w:keepLines/>
        <w:numPr>
          <w:ilvl w:val="0"/>
          <w:numId w:val="83"/>
        </w:numPr>
        <w:spacing w:line="360" w:lineRule="auto"/>
        <w:rPr>
          <w:b/>
          <w:bCs/>
          <w:sz w:val="20"/>
          <w:szCs w:val="20"/>
        </w:rPr>
      </w:pPr>
      <w:r w:rsidRPr="00FB23BE">
        <w:rPr>
          <w:b/>
          <w:bCs/>
          <w:sz w:val="20"/>
          <w:szCs w:val="20"/>
        </w:rPr>
        <w:t>Administrator danych osobowych</w:t>
      </w:r>
    </w:p>
    <w:p w14:paraId="5D9404CB" w14:textId="77777777" w:rsidR="0065214A" w:rsidRPr="00FB23BE" w:rsidRDefault="0065214A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Administratorem Twoich danych osobowych jest Parlament Studentów Rzeczypospolitej Polskiej                   z siedzibą w Warszawie. Możesz się z nami skontaktować w następujący sposób:</w:t>
      </w:r>
    </w:p>
    <w:p w14:paraId="1288BD69" w14:textId="6CF56D20" w:rsidR="0065214A" w:rsidRPr="00FB23BE" w:rsidRDefault="0065214A" w:rsidP="00857AFE">
      <w:pPr>
        <w:pStyle w:val="Akapitzlist"/>
        <w:keepLines/>
        <w:numPr>
          <w:ilvl w:val="0"/>
          <w:numId w:val="84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listownie na adres: ul. Bracka 18/16, 00-028 Warszawa</w:t>
      </w:r>
      <w:r w:rsidR="00B05652">
        <w:rPr>
          <w:sz w:val="20"/>
          <w:szCs w:val="20"/>
        </w:rPr>
        <w:t>;</w:t>
      </w:r>
    </w:p>
    <w:p w14:paraId="22D71A92" w14:textId="1E68449C" w:rsidR="0065214A" w:rsidRPr="00FB23BE" w:rsidRDefault="0065214A" w:rsidP="00857AFE">
      <w:pPr>
        <w:pStyle w:val="Akapitzlist"/>
        <w:keepLines/>
        <w:numPr>
          <w:ilvl w:val="0"/>
          <w:numId w:val="84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poprzez e-mail: </w:t>
      </w:r>
      <w:hyperlink r:id="rId8">
        <w:r w:rsidRPr="00FB23BE">
          <w:rPr>
            <w:rStyle w:val="Hipercze"/>
            <w:sz w:val="20"/>
            <w:szCs w:val="20"/>
          </w:rPr>
          <w:t>sekretariat@psrp.org.pl</w:t>
        </w:r>
      </w:hyperlink>
      <w:r w:rsidR="00B05652">
        <w:t>;</w:t>
      </w:r>
    </w:p>
    <w:p w14:paraId="5943D80E" w14:textId="052EBC2B" w:rsidR="0065214A" w:rsidRPr="00FB23BE" w:rsidRDefault="0065214A" w:rsidP="00857AFE">
      <w:pPr>
        <w:pStyle w:val="Akapitzlist"/>
        <w:keepLines/>
        <w:numPr>
          <w:ilvl w:val="0"/>
          <w:numId w:val="84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telefonicznie: (+48) 506 188</w:t>
      </w:r>
      <w:r w:rsidR="00B05652">
        <w:rPr>
          <w:sz w:val="20"/>
          <w:szCs w:val="20"/>
        </w:rPr>
        <w:t> </w:t>
      </w:r>
      <w:r w:rsidRPr="00FB23BE">
        <w:rPr>
          <w:sz w:val="20"/>
          <w:szCs w:val="20"/>
        </w:rPr>
        <w:t>880</w:t>
      </w:r>
      <w:r w:rsidR="00B05652">
        <w:rPr>
          <w:sz w:val="20"/>
          <w:szCs w:val="20"/>
        </w:rPr>
        <w:t>.</w:t>
      </w:r>
    </w:p>
    <w:p w14:paraId="2AAC05DF" w14:textId="77777777" w:rsidR="0065214A" w:rsidRPr="00FB23BE" w:rsidRDefault="0065214A" w:rsidP="00857AFE">
      <w:pPr>
        <w:pStyle w:val="Akapitzlist"/>
        <w:keepLines/>
        <w:numPr>
          <w:ilvl w:val="0"/>
          <w:numId w:val="83"/>
        </w:numPr>
        <w:spacing w:line="360" w:lineRule="auto"/>
        <w:rPr>
          <w:b/>
          <w:bCs/>
          <w:sz w:val="20"/>
          <w:szCs w:val="20"/>
        </w:rPr>
      </w:pPr>
      <w:r w:rsidRPr="00FB23BE">
        <w:rPr>
          <w:b/>
          <w:bCs/>
          <w:sz w:val="20"/>
          <w:szCs w:val="20"/>
        </w:rPr>
        <w:t>Cele przetwarzania oraz podstawa prawna przetwarzania</w:t>
      </w:r>
    </w:p>
    <w:p w14:paraId="246A13FB" w14:textId="77777777" w:rsidR="0065214A" w:rsidRPr="00FB23BE" w:rsidRDefault="0065214A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 xml:space="preserve">Podstawą prawną przetwarzania Twoich danych osobowych jest w oparciu o art. 6 ust. 1 lit. a oraz </w:t>
      </w:r>
      <w:r w:rsidRPr="00FB23BE">
        <w:rPr>
          <w:rFonts w:ascii="Arial" w:hAnsi="Arial" w:cs="Arial"/>
          <w:sz w:val="20"/>
          <w:szCs w:val="20"/>
        </w:rPr>
        <w:br/>
        <w:t xml:space="preserve">f rozporządzenia Parlamentu Europejskiego i Rady (UE) 2016/679 z dnia 27 kwietnia 2016 roku                              </w:t>
      </w:r>
      <w:r w:rsidRPr="00FB23BE">
        <w:rPr>
          <w:rFonts w:ascii="Arial" w:hAnsi="Arial" w:cs="Arial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FB23BE">
        <w:rPr>
          <w:rFonts w:ascii="Arial" w:hAnsi="Arial" w:cs="Arial"/>
          <w:sz w:val="20"/>
          <w:szCs w:val="20"/>
        </w:rPr>
        <w:br/>
        <w:t>o ochronie danych):</w:t>
      </w:r>
    </w:p>
    <w:p w14:paraId="0A074FC6" w14:textId="31B7F21F" w:rsidR="0065214A" w:rsidRPr="00FB23BE" w:rsidRDefault="0065214A" w:rsidP="00857AFE">
      <w:pPr>
        <w:pStyle w:val="Akapitzlist"/>
        <w:keepLines/>
        <w:numPr>
          <w:ilvl w:val="0"/>
          <w:numId w:val="85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Twoja dobrowolna zgoda na przetwarzanie danych osobowych, dla potrzeb rekrutacji </w:t>
      </w:r>
      <w:r w:rsidR="00F70D90" w:rsidRPr="00FB23BE">
        <w:rPr>
          <w:sz w:val="20"/>
          <w:szCs w:val="20"/>
        </w:rPr>
        <w:br/>
        <w:t xml:space="preserve">do Kapituły </w:t>
      </w:r>
      <w:r w:rsidRPr="00FB23BE">
        <w:rPr>
          <w:sz w:val="20"/>
          <w:szCs w:val="20"/>
        </w:rPr>
        <w:t xml:space="preserve">w ramach projektu pn. </w:t>
      </w:r>
      <w:r w:rsidR="00F70D90" w:rsidRPr="00FB23BE">
        <w:rPr>
          <w:sz w:val="20"/>
          <w:szCs w:val="20"/>
        </w:rPr>
        <w:t>Ranking Uczelni Przyjaznych Studentom „Uczelnia Otwarta”</w:t>
      </w:r>
    </w:p>
    <w:p w14:paraId="4BD0E1B3" w14:textId="77777777" w:rsidR="00603724" w:rsidRPr="00FB23BE" w:rsidRDefault="00603724" w:rsidP="00857AFE">
      <w:pPr>
        <w:pStyle w:val="Akapitzlist"/>
        <w:keepLines/>
        <w:spacing w:line="360" w:lineRule="auto"/>
        <w:ind w:left="1080"/>
        <w:jc w:val="both"/>
        <w:rPr>
          <w:sz w:val="20"/>
          <w:szCs w:val="20"/>
        </w:rPr>
      </w:pPr>
    </w:p>
    <w:p w14:paraId="558C23CA" w14:textId="3225AAC1" w:rsidR="0065214A" w:rsidRPr="00FB23BE" w:rsidRDefault="0065214A" w:rsidP="00857AFE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i/>
          <w:iCs/>
          <w:sz w:val="20"/>
          <w:szCs w:val="20"/>
        </w:rPr>
        <w:t xml:space="preserve">Podanie danych osobowych jest dobrowolne, lecz niezbędne do wzięcia udziału w rekrutacji w ramach projektu pn. </w:t>
      </w:r>
      <w:r w:rsidR="004F5717" w:rsidRPr="00FB23BE">
        <w:rPr>
          <w:rFonts w:ascii="Arial" w:hAnsi="Arial" w:cs="Arial"/>
          <w:i/>
          <w:iCs/>
          <w:sz w:val="20"/>
          <w:szCs w:val="20"/>
        </w:rPr>
        <w:t xml:space="preserve">Ranking Uczelni Przyjaznych Studentom </w:t>
      </w:r>
      <w:r w:rsidRPr="00FB23BE">
        <w:rPr>
          <w:rFonts w:ascii="Arial" w:hAnsi="Arial" w:cs="Arial"/>
          <w:i/>
          <w:iCs/>
          <w:sz w:val="20"/>
          <w:szCs w:val="20"/>
        </w:rPr>
        <w:t>„Uczelnia Otwarta”.</w:t>
      </w:r>
      <w:r w:rsidRPr="00FB23BE">
        <w:rPr>
          <w:rFonts w:ascii="Arial" w:hAnsi="Arial" w:cs="Arial"/>
          <w:sz w:val="20"/>
          <w:szCs w:val="20"/>
        </w:rPr>
        <w:t xml:space="preserve"> </w:t>
      </w:r>
      <w:r w:rsidRPr="00FB23BE">
        <w:rPr>
          <w:rFonts w:ascii="Arial" w:hAnsi="Arial" w:cs="Arial"/>
          <w:i/>
          <w:iCs/>
          <w:sz w:val="20"/>
          <w:szCs w:val="20"/>
        </w:rPr>
        <w:t>W przypadku niepodania danych nie będzie możliwe zrealizowanie ww. celu.</w:t>
      </w:r>
    </w:p>
    <w:p w14:paraId="7C45D372" w14:textId="77777777" w:rsidR="0065214A" w:rsidRPr="00FB23BE" w:rsidRDefault="0065214A" w:rsidP="00857AFE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CDBF2B" w14:textId="39CBD927" w:rsidR="0065214A" w:rsidRPr="00FB23BE" w:rsidRDefault="0065214A" w:rsidP="00857AFE">
      <w:pPr>
        <w:pStyle w:val="Akapitzlist"/>
        <w:keepLines/>
        <w:numPr>
          <w:ilvl w:val="0"/>
          <w:numId w:val="85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Twoja dobrowolna zgoda na wykorzystanie, w tym rozpowszechnienie wizerunku znajdującego się na zdjęciach i/lub nagraniach dokumentujących udział w projekcie </w:t>
      </w:r>
      <w:r w:rsidR="004F5717" w:rsidRPr="00FB23BE">
        <w:rPr>
          <w:sz w:val="20"/>
          <w:szCs w:val="20"/>
        </w:rPr>
        <w:t>pn. Ranking Uczelni Przyjaznych Studentom „Uczelnia Otwarta”</w:t>
      </w:r>
      <w:r w:rsidRPr="00FB23BE">
        <w:rPr>
          <w:sz w:val="20"/>
          <w:szCs w:val="20"/>
        </w:rPr>
        <w:t>, w celach informacyjnych i promocyjnych (art. 81 ust. 1 ustawy o prawie autorskim i prawach pokrewnych).</w:t>
      </w:r>
    </w:p>
    <w:p w14:paraId="792B86BF" w14:textId="45F0E442" w:rsidR="0065214A" w:rsidRPr="00FB23BE" w:rsidRDefault="0065214A" w:rsidP="00857AFE">
      <w:pPr>
        <w:pStyle w:val="Akapitzlist"/>
        <w:keepLines/>
        <w:numPr>
          <w:ilvl w:val="0"/>
          <w:numId w:val="85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prawnie uzasadniony interes realizowany przez Organizatora lub stronę trzecią, poprzez wykorzystanie, w tym rozpowszechnienie wizerunku stanowiącego jedynie szczegół całości, a nie główny motyw zdjęcia (bez zbliżeń na twarz, tj. w ten sposób, aby pokazać fakt odbycia wydarzenia, a nie wizerunek poszczególnych osób w nim uczestniczących)                               </w:t>
      </w:r>
      <w:r w:rsidRPr="00FB23BE">
        <w:rPr>
          <w:sz w:val="20"/>
          <w:szCs w:val="20"/>
        </w:rPr>
        <w:br/>
        <w:t>w celach informacyjnych i promocyjnych (art. 81 ust. 2 pkt 2 ustawy z dnia 4.02.1994 r.                             o prawie autorskim i prawach pokrewnych).</w:t>
      </w:r>
    </w:p>
    <w:p w14:paraId="15DD3B16" w14:textId="77777777" w:rsidR="0065214A" w:rsidRPr="00FB23BE" w:rsidRDefault="0065214A" w:rsidP="00857AFE">
      <w:pPr>
        <w:pStyle w:val="Akapitzlist"/>
        <w:keepLines/>
        <w:numPr>
          <w:ilvl w:val="0"/>
          <w:numId w:val="83"/>
        </w:numPr>
        <w:spacing w:line="360" w:lineRule="auto"/>
        <w:rPr>
          <w:b/>
          <w:bCs/>
          <w:sz w:val="20"/>
          <w:szCs w:val="20"/>
        </w:rPr>
      </w:pPr>
      <w:r w:rsidRPr="00FB23BE">
        <w:rPr>
          <w:b/>
          <w:bCs/>
          <w:sz w:val="20"/>
          <w:szCs w:val="20"/>
        </w:rPr>
        <w:t>Okres przechowywania danych osobowych</w:t>
      </w:r>
    </w:p>
    <w:p w14:paraId="63306B78" w14:textId="78DEB9F1" w:rsidR="0065214A" w:rsidRDefault="0065214A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 xml:space="preserve">Będziemy przechowywać Twoje dane osobowe przez okres niezbędny związany z realizacją </w:t>
      </w:r>
      <w:r w:rsidR="004F5717" w:rsidRPr="00FB23BE">
        <w:rPr>
          <w:rFonts w:ascii="Arial" w:hAnsi="Arial" w:cs="Arial"/>
          <w:sz w:val="20"/>
          <w:szCs w:val="20"/>
        </w:rPr>
        <w:t>naboru</w:t>
      </w:r>
      <w:r w:rsidRPr="00FB23BE">
        <w:rPr>
          <w:rFonts w:ascii="Arial" w:hAnsi="Arial" w:cs="Arial"/>
          <w:sz w:val="20"/>
          <w:szCs w:val="20"/>
        </w:rPr>
        <w:t>, jednakże nie dłużej niż do wycofania Twojej zgody na ich przetwarzanie.</w:t>
      </w:r>
    </w:p>
    <w:p w14:paraId="5CD2BFEB" w14:textId="77777777" w:rsidR="00B05652" w:rsidRDefault="00B05652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7C58AB5" w14:textId="77777777" w:rsidR="00B05652" w:rsidRPr="00FB23BE" w:rsidRDefault="00B05652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397C870" w14:textId="77777777" w:rsidR="0065214A" w:rsidRPr="00FB23BE" w:rsidRDefault="0065214A" w:rsidP="00857AFE">
      <w:pPr>
        <w:pStyle w:val="Akapitzlist"/>
        <w:keepLines/>
        <w:numPr>
          <w:ilvl w:val="0"/>
          <w:numId w:val="83"/>
        </w:numPr>
        <w:spacing w:line="360" w:lineRule="auto"/>
        <w:rPr>
          <w:b/>
          <w:bCs/>
          <w:sz w:val="20"/>
          <w:szCs w:val="20"/>
        </w:rPr>
      </w:pPr>
      <w:r w:rsidRPr="00FB23BE">
        <w:rPr>
          <w:b/>
          <w:bCs/>
          <w:sz w:val="20"/>
          <w:szCs w:val="20"/>
        </w:rPr>
        <w:t>Odbiorcy danych</w:t>
      </w:r>
    </w:p>
    <w:p w14:paraId="00F15578" w14:textId="77777777" w:rsidR="0065214A" w:rsidRPr="00FB23BE" w:rsidRDefault="0065214A" w:rsidP="00857AFE">
      <w:pPr>
        <w:keepLine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 xml:space="preserve">Twoje dane możemy przekazywać podmiotom przetwarzającym je na nasze zlecenie oraz organom </w:t>
      </w:r>
      <w:r w:rsidRPr="00FB23BE">
        <w:rPr>
          <w:rFonts w:ascii="Arial" w:hAnsi="Arial" w:cs="Arial"/>
          <w:sz w:val="20"/>
          <w:szCs w:val="20"/>
        </w:rPr>
        <w:br/>
        <w:t>lub podmiotom publicznym uprawnionym do uzyskania danych na podstawie obowiązujących przepisów prawa.</w:t>
      </w:r>
    </w:p>
    <w:p w14:paraId="45689BD5" w14:textId="77777777" w:rsidR="0065214A" w:rsidRPr="00FB23BE" w:rsidRDefault="0065214A" w:rsidP="00857AFE">
      <w:pPr>
        <w:pStyle w:val="Akapitzlist"/>
        <w:keepLines/>
        <w:numPr>
          <w:ilvl w:val="0"/>
          <w:numId w:val="83"/>
        </w:numPr>
        <w:spacing w:line="360" w:lineRule="auto"/>
        <w:rPr>
          <w:b/>
          <w:bCs/>
          <w:sz w:val="20"/>
          <w:szCs w:val="20"/>
        </w:rPr>
      </w:pPr>
      <w:r w:rsidRPr="00FB23BE">
        <w:rPr>
          <w:b/>
          <w:bCs/>
          <w:sz w:val="20"/>
          <w:szCs w:val="20"/>
        </w:rPr>
        <w:t>Prawa związane z przetwarzaniem danych osobowych</w:t>
      </w:r>
    </w:p>
    <w:p w14:paraId="592F1FE8" w14:textId="77777777" w:rsidR="0065214A" w:rsidRPr="00FB23BE" w:rsidRDefault="0065214A" w:rsidP="00857AFE">
      <w:pPr>
        <w:keepLines/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Przysługują Ci następujące prawa związane z przetwarzaniem danych osobowych:</w:t>
      </w:r>
    </w:p>
    <w:p w14:paraId="7FE7F14D" w14:textId="171640A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prawo wycofania zgody na przetwarzanie danych, w dowolnym momencie, które nie ma wpływu na zgodność z prawem przetwarzania, którego dokonano na podstawie Twojej zgody przed jej wycofaniem. Zgodę możesz wycofać poprzez wysłanie oświadczenia o wycofaniu zgody na adres </w:t>
      </w:r>
      <w:r w:rsidR="000A1AEF">
        <w:rPr>
          <w:sz w:val="20"/>
          <w:szCs w:val="20"/>
        </w:rPr>
        <w:t xml:space="preserve">      </w:t>
      </w:r>
      <w:r w:rsidRPr="00FB23BE">
        <w:rPr>
          <w:sz w:val="20"/>
          <w:szCs w:val="20"/>
        </w:rPr>
        <w:t xml:space="preserve">e-mailowy: </w:t>
      </w:r>
      <w:hyperlink r:id="rId9">
        <w:r w:rsidRPr="00FB23BE">
          <w:rPr>
            <w:rStyle w:val="Hipercze"/>
            <w:sz w:val="20"/>
            <w:szCs w:val="20"/>
          </w:rPr>
          <w:t>sekretariat@psrp.org.pl</w:t>
        </w:r>
      </w:hyperlink>
      <w:r w:rsidRPr="00FB23BE">
        <w:rPr>
          <w:sz w:val="20"/>
          <w:szCs w:val="20"/>
        </w:rPr>
        <w:t>;</w:t>
      </w:r>
    </w:p>
    <w:p w14:paraId="00211801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prawo dostępu do Twoich danych osobowych;</w:t>
      </w:r>
    </w:p>
    <w:p w14:paraId="10A289C0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prawo żądania sprostowania Twoich danych osobowych, które są nieprawidłowe </w:t>
      </w:r>
      <w:r w:rsidRPr="00FB23BE">
        <w:rPr>
          <w:sz w:val="20"/>
          <w:szCs w:val="20"/>
        </w:rPr>
        <w:br/>
        <w:t>oraz uzupełnienia niekompletnych danych osobowych;</w:t>
      </w:r>
    </w:p>
    <w:p w14:paraId="468B44BF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prawo żądania usunięcia Twoich danych osobowych, w szczególności w przypadku cofnięcia przez Ciebie zgody na przetwarzanie, gdy nie ma innej podstawy prawnej przetwarzania;</w:t>
      </w:r>
    </w:p>
    <w:p w14:paraId="67D92BDB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prawo żądania ograniczenia przetwarzania Twoich danych osobowych;</w:t>
      </w:r>
    </w:p>
    <w:p w14:paraId="11746620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prawo wniesienia sprzeciwu wobec przetwarzania Twoich danych osobowych, ze względu </w:t>
      </w:r>
      <w:r w:rsidRPr="00FB23BE">
        <w:rPr>
          <w:sz w:val="20"/>
          <w:szCs w:val="20"/>
        </w:rPr>
        <w:br/>
        <w:t>na szczególną sytuację, w przypadkach, kiedy przetwarzamy Twoje dane na podstawie naszego prawnie usprawiedliwionego interesu, w tym na potrzeby marketingu bezpośredniego, lub realizacji zadania publicznego. UWAGA: w przypadku przetwarzania na potrzeby marketingu bezpośredniego można wnieść sprzeciw w dowolnym momencie bez względu na szczególną sytuację;</w:t>
      </w:r>
    </w:p>
    <w:p w14:paraId="397E8CE0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>prawo do niepodlegania wyłącznie zautomatyzowanemu podejmowaniu decyzji, w tym profilowaniu;</w:t>
      </w:r>
    </w:p>
    <w:p w14:paraId="46EF5081" w14:textId="77777777" w:rsidR="0065214A" w:rsidRPr="00FB23BE" w:rsidRDefault="0065214A" w:rsidP="00857AFE">
      <w:pPr>
        <w:pStyle w:val="Akapitzlist"/>
        <w:keepLines/>
        <w:numPr>
          <w:ilvl w:val="0"/>
          <w:numId w:val="86"/>
        </w:numPr>
        <w:spacing w:line="360" w:lineRule="auto"/>
        <w:jc w:val="both"/>
        <w:rPr>
          <w:sz w:val="20"/>
          <w:szCs w:val="20"/>
        </w:rPr>
      </w:pPr>
      <w:r w:rsidRPr="00FB23BE">
        <w:rPr>
          <w:sz w:val="20"/>
          <w:szCs w:val="20"/>
        </w:rPr>
        <w:t xml:space="preserve">prawo wniesienia skargi do organu nadzorczego zajmującego się ochroną danych osobowych, </w:t>
      </w:r>
      <w:r w:rsidRPr="00FB23BE">
        <w:rPr>
          <w:sz w:val="20"/>
          <w:szCs w:val="20"/>
        </w:rPr>
        <w:br/>
        <w:t>tj. Prezesa Urzędu Ochrony Danych Osobowych.</w:t>
      </w:r>
    </w:p>
    <w:p w14:paraId="50258D0A" w14:textId="77777777" w:rsidR="0065214A" w:rsidRPr="00FB23BE" w:rsidRDefault="0065214A" w:rsidP="00857AFE">
      <w:pPr>
        <w:keepLines/>
        <w:spacing w:line="360" w:lineRule="auto"/>
        <w:rPr>
          <w:rFonts w:ascii="Arial" w:hAnsi="Arial" w:cs="Arial"/>
        </w:rPr>
      </w:pPr>
    </w:p>
    <w:p w14:paraId="4004D0B4" w14:textId="77777777" w:rsidR="0065214A" w:rsidRPr="00FB23BE" w:rsidRDefault="0065214A" w:rsidP="00857AFE">
      <w:pPr>
        <w:keepLines/>
        <w:spacing w:line="360" w:lineRule="auto"/>
        <w:rPr>
          <w:rFonts w:ascii="Arial" w:hAnsi="Arial" w:cs="Arial"/>
        </w:rPr>
      </w:pPr>
    </w:p>
    <w:p w14:paraId="74A6A3DA" w14:textId="13904AD0" w:rsidR="00603724" w:rsidRPr="00FB23BE" w:rsidRDefault="001C0AF4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.......................................................</w:t>
      </w:r>
      <w:r w:rsidRPr="00FB23BE">
        <w:rPr>
          <w:rFonts w:ascii="Arial" w:hAnsi="Arial" w:cs="Arial"/>
          <w:sz w:val="20"/>
          <w:szCs w:val="20"/>
        </w:rPr>
        <w:br/>
      </w:r>
      <w:r w:rsidRPr="00FB23BE">
        <w:rPr>
          <w:rFonts w:ascii="Arial" w:hAnsi="Arial" w:cs="Arial"/>
          <w:i/>
          <w:iCs/>
          <w:sz w:val="20"/>
          <w:szCs w:val="20"/>
        </w:rPr>
        <w:t>(data i czytelny podpis)</w:t>
      </w:r>
    </w:p>
    <w:p w14:paraId="5F6E8B5C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2C651C34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66E4498B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43BEB436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552D9A87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5342DFE6" w14:textId="77777777" w:rsidR="000A1AEF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27FEDC90" w14:textId="77777777" w:rsidR="00E53078" w:rsidRPr="00FB23BE" w:rsidRDefault="00E53078" w:rsidP="00857AFE">
      <w:pPr>
        <w:keepLines/>
        <w:spacing w:line="360" w:lineRule="auto"/>
        <w:rPr>
          <w:rFonts w:ascii="Arial" w:hAnsi="Arial" w:cs="Arial"/>
        </w:rPr>
      </w:pPr>
    </w:p>
    <w:sectPr w:rsidR="00E53078" w:rsidRPr="00FB23BE" w:rsidSect="00EE623B">
      <w:headerReference w:type="even" r:id="rId10"/>
      <w:headerReference w:type="default" r:id="rId11"/>
      <w:headerReference w:type="first" r:id="rId12"/>
      <w:pgSz w:w="11900" w:h="16840"/>
      <w:pgMar w:top="1814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DA35" w14:textId="77777777" w:rsidR="009E5F3D" w:rsidRDefault="009E5F3D" w:rsidP="00D74BCC">
      <w:r>
        <w:separator/>
      </w:r>
    </w:p>
  </w:endnote>
  <w:endnote w:type="continuationSeparator" w:id="0">
    <w:p w14:paraId="15BB5568" w14:textId="77777777" w:rsidR="009E5F3D" w:rsidRDefault="009E5F3D" w:rsidP="00D7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 Light">
    <w:charset w:val="EE"/>
    <w:family w:val="auto"/>
    <w:pitch w:val="variable"/>
    <w:sig w:usb0="A00004FF" w:usb1="400020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6394" w14:textId="77777777" w:rsidR="009E5F3D" w:rsidRDefault="009E5F3D" w:rsidP="00D74BCC">
      <w:r>
        <w:separator/>
      </w:r>
    </w:p>
  </w:footnote>
  <w:footnote w:type="continuationSeparator" w:id="0">
    <w:p w14:paraId="648F3B4B" w14:textId="77777777" w:rsidR="009E5F3D" w:rsidRDefault="009E5F3D" w:rsidP="00D7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C752" w14:textId="77777777" w:rsidR="00D74BCC" w:rsidRDefault="00000000">
    <w:pPr>
      <w:pStyle w:val="Nagwek"/>
    </w:pPr>
    <w:r>
      <w:rPr>
        <w:noProof/>
      </w:rPr>
      <w:pict w14:anchorId="4CC15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5.3pt;height:841.8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774D" w14:textId="77777777" w:rsidR="00D74BCC" w:rsidRDefault="00000000">
    <w:pPr>
      <w:pStyle w:val="Nagwek"/>
    </w:pPr>
    <w:r>
      <w:rPr>
        <w:noProof/>
      </w:rPr>
      <w:pict w14:anchorId="2AFC0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-56.95pt;margin-top:-88.05pt;width:595.3pt;height:841.8pt;z-index:-251659776;mso-wrap-edited:f;mso-width-percent:0;mso-height-percent:0;mso-position-horizontal-relative:margin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126C" w14:textId="77777777" w:rsidR="00D74BCC" w:rsidRDefault="00000000">
    <w:pPr>
      <w:pStyle w:val="Nagwek"/>
    </w:pPr>
    <w:r>
      <w:rPr>
        <w:noProof/>
      </w:rPr>
      <w:pict w14:anchorId="6AEBA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8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3EF"/>
    <w:multiLevelType w:val="hybridMultilevel"/>
    <w:tmpl w:val="137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7F28"/>
    <w:multiLevelType w:val="hybridMultilevel"/>
    <w:tmpl w:val="2F206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522D"/>
    <w:multiLevelType w:val="multilevel"/>
    <w:tmpl w:val="A82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772A4"/>
    <w:multiLevelType w:val="hybridMultilevel"/>
    <w:tmpl w:val="A7EA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33F81"/>
    <w:multiLevelType w:val="multilevel"/>
    <w:tmpl w:val="0840B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A3CD3"/>
    <w:multiLevelType w:val="multilevel"/>
    <w:tmpl w:val="68C8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047B"/>
    <w:multiLevelType w:val="hybridMultilevel"/>
    <w:tmpl w:val="81704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E0B94"/>
    <w:multiLevelType w:val="multilevel"/>
    <w:tmpl w:val="D4D6B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411B3D"/>
    <w:multiLevelType w:val="multilevel"/>
    <w:tmpl w:val="54887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62239"/>
    <w:multiLevelType w:val="multilevel"/>
    <w:tmpl w:val="1DB88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C5E87"/>
    <w:multiLevelType w:val="multilevel"/>
    <w:tmpl w:val="684E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B48A1"/>
    <w:multiLevelType w:val="multilevel"/>
    <w:tmpl w:val="2388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53103"/>
    <w:multiLevelType w:val="hybridMultilevel"/>
    <w:tmpl w:val="75BAB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10F46"/>
    <w:multiLevelType w:val="multilevel"/>
    <w:tmpl w:val="415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E10B57"/>
    <w:multiLevelType w:val="hybridMultilevel"/>
    <w:tmpl w:val="87A67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7303"/>
    <w:multiLevelType w:val="multilevel"/>
    <w:tmpl w:val="2DDE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A012A5"/>
    <w:multiLevelType w:val="hybridMultilevel"/>
    <w:tmpl w:val="AA620B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5799B"/>
    <w:multiLevelType w:val="multilevel"/>
    <w:tmpl w:val="285E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2A067B"/>
    <w:multiLevelType w:val="multilevel"/>
    <w:tmpl w:val="7C34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834EC8"/>
    <w:multiLevelType w:val="multilevel"/>
    <w:tmpl w:val="B8DC6A3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1EE7390D"/>
    <w:multiLevelType w:val="multilevel"/>
    <w:tmpl w:val="E4CE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FD1435"/>
    <w:multiLevelType w:val="hybridMultilevel"/>
    <w:tmpl w:val="4C525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A44E07"/>
    <w:multiLevelType w:val="multilevel"/>
    <w:tmpl w:val="73C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DF0F7B"/>
    <w:multiLevelType w:val="hybridMultilevel"/>
    <w:tmpl w:val="4170F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628C3"/>
    <w:multiLevelType w:val="hybridMultilevel"/>
    <w:tmpl w:val="C892FC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95B00"/>
    <w:multiLevelType w:val="multilevel"/>
    <w:tmpl w:val="CC4A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D6673B"/>
    <w:multiLevelType w:val="hybridMultilevel"/>
    <w:tmpl w:val="0D18A2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98B7838"/>
    <w:multiLevelType w:val="multilevel"/>
    <w:tmpl w:val="BB30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FA1E3B"/>
    <w:multiLevelType w:val="multilevel"/>
    <w:tmpl w:val="E768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FF46CC"/>
    <w:multiLevelType w:val="multilevel"/>
    <w:tmpl w:val="A03C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876753"/>
    <w:multiLevelType w:val="multilevel"/>
    <w:tmpl w:val="3ED0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0AF5BA1"/>
    <w:multiLevelType w:val="multilevel"/>
    <w:tmpl w:val="CE08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ptos" w:eastAsia="Times New Roman" w:hAnsi="Aptos" w:cs="Times New Roman" w:hint="default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CD6F90"/>
    <w:multiLevelType w:val="multilevel"/>
    <w:tmpl w:val="A7501C8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33D5325B"/>
    <w:multiLevelType w:val="multilevel"/>
    <w:tmpl w:val="3290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2E1165"/>
    <w:multiLevelType w:val="multilevel"/>
    <w:tmpl w:val="24C2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514FB8"/>
    <w:multiLevelType w:val="hybridMultilevel"/>
    <w:tmpl w:val="C16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84B65"/>
    <w:multiLevelType w:val="hybridMultilevel"/>
    <w:tmpl w:val="56080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7C7788"/>
    <w:multiLevelType w:val="hybridMultilevel"/>
    <w:tmpl w:val="3BDE3EA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A8B326F"/>
    <w:multiLevelType w:val="multilevel"/>
    <w:tmpl w:val="1D326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D787735"/>
    <w:multiLevelType w:val="hybridMultilevel"/>
    <w:tmpl w:val="9FB8F960"/>
    <w:lvl w:ilvl="0" w:tplc="38462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E947582"/>
    <w:multiLevelType w:val="hybridMultilevel"/>
    <w:tmpl w:val="044AE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F6B00"/>
    <w:multiLevelType w:val="hybridMultilevel"/>
    <w:tmpl w:val="6A70B37E"/>
    <w:lvl w:ilvl="0" w:tplc="7D582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730949"/>
    <w:multiLevelType w:val="multilevel"/>
    <w:tmpl w:val="BE928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5C03F9"/>
    <w:multiLevelType w:val="multilevel"/>
    <w:tmpl w:val="3A3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EF1EA1"/>
    <w:multiLevelType w:val="multilevel"/>
    <w:tmpl w:val="C682053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5" w15:restartNumberingAfterBreak="0">
    <w:nsid w:val="433808B6"/>
    <w:multiLevelType w:val="hybridMultilevel"/>
    <w:tmpl w:val="E4EA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63C91"/>
    <w:multiLevelType w:val="multilevel"/>
    <w:tmpl w:val="A4F25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610BA5"/>
    <w:multiLevelType w:val="multilevel"/>
    <w:tmpl w:val="C06C9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505957"/>
    <w:multiLevelType w:val="hybridMultilevel"/>
    <w:tmpl w:val="55529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9B617AB"/>
    <w:multiLevelType w:val="hybridMultilevel"/>
    <w:tmpl w:val="57584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B98592C"/>
    <w:multiLevelType w:val="hybridMultilevel"/>
    <w:tmpl w:val="7A6CF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7D7041"/>
    <w:multiLevelType w:val="multilevel"/>
    <w:tmpl w:val="80AE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BE55F3"/>
    <w:multiLevelType w:val="multilevel"/>
    <w:tmpl w:val="0A2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5C7FD3"/>
    <w:multiLevelType w:val="multilevel"/>
    <w:tmpl w:val="2656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5A72C2"/>
    <w:multiLevelType w:val="multilevel"/>
    <w:tmpl w:val="978A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3DA093E"/>
    <w:multiLevelType w:val="multilevel"/>
    <w:tmpl w:val="A310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2A43F5"/>
    <w:multiLevelType w:val="multilevel"/>
    <w:tmpl w:val="492C9C8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7" w15:restartNumberingAfterBreak="0">
    <w:nsid w:val="5849227A"/>
    <w:multiLevelType w:val="multilevel"/>
    <w:tmpl w:val="9EDC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AB231FC"/>
    <w:multiLevelType w:val="multilevel"/>
    <w:tmpl w:val="799C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E2D3C"/>
    <w:multiLevelType w:val="multilevel"/>
    <w:tmpl w:val="23B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FC71228"/>
    <w:multiLevelType w:val="multilevel"/>
    <w:tmpl w:val="AAF40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Merriweather Sans Light" w:eastAsia="Arial" w:hAnsi="Merriweather Sans Light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07C3085"/>
    <w:multiLevelType w:val="multilevel"/>
    <w:tmpl w:val="28D2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786935"/>
    <w:multiLevelType w:val="hybridMultilevel"/>
    <w:tmpl w:val="E0524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102E1E"/>
    <w:multiLevelType w:val="multilevel"/>
    <w:tmpl w:val="78A01C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4" w15:restartNumberingAfterBreak="0">
    <w:nsid w:val="63160965"/>
    <w:multiLevelType w:val="hybridMultilevel"/>
    <w:tmpl w:val="65E6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D64178"/>
    <w:multiLevelType w:val="hybridMultilevel"/>
    <w:tmpl w:val="79DA04C4"/>
    <w:lvl w:ilvl="0" w:tplc="03763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50A77F8"/>
    <w:multiLevelType w:val="multilevel"/>
    <w:tmpl w:val="51A2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6286A73"/>
    <w:multiLevelType w:val="multilevel"/>
    <w:tmpl w:val="390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76C61BA"/>
    <w:multiLevelType w:val="hybridMultilevel"/>
    <w:tmpl w:val="EF8A2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5D0DA1"/>
    <w:multiLevelType w:val="multilevel"/>
    <w:tmpl w:val="FF86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880509F"/>
    <w:multiLevelType w:val="hybridMultilevel"/>
    <w:tmpl w:val="D206A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09518A"/>
    <w:multiLevelType w:val="multilevel"/>
    <w:tmpl w:val="C1F8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E4A553F"/>
    <w:multiLevelType w:val="hybridMultilevel"/>
    <w:tmpl w:val="FC3C44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EAF0972"/>
    <w:multiLevelType w:val="multilevel"/>
    <w:tmpl w:val="25CE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FA72477"/>
    <w:multiLevelType w:val="multilevel"/>
    <w:tmpl w:val="3EF6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1F04D04"/>
    <w:multiLevelType w:val="multilevel"/>
    <w:tmpl w:val="9DFE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3850178"/>
    <w:multiLevelType w:val="multilevel"/>
    <w:tmpl w:val="F8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5953491"/>
    <w:multiLevelType w:val="multilevel"/>
    <w:tmpl w:val="B9F8E3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9686A9B"/>
    <w:multiLevelType w:val="multilevel"/>
    <w:tmpl w:val="116A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C9360C9"/>
    <w:multiLevelType w:val="multilevel"/>
    <w:tmpl w:val="85BA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0E5C01"/>
    <w:multiLevelType w:val="multilevel"/>
    <w:tmpl w:val="BE80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0A652B"/>
    <w:multiLevelType w:val="multilevel"/>
    <w:tmpl w:val="C5BE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A11116"/>
    <w:multiLevelType w:val="hybridMultilevel"/>
    <w:tmpl w:val="D33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8680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07303">
    <w:abstractNumId w:val="24"/>
  </w:num>
  <w:num w:numId="3" w16cid:durableId="1794135471">
    <w:abstractNumId w:val="72"/>
  </w:num>
  <w:num w:numId="4" w16cid:durableId="427192991">
    <w:abstractNumId w:val="37"/>
  </w:num>
  <w:num w:numId="5" w16cid:durableId="1528979740">
    <w:abstractNumId w:val="35"/>
  </w:num>
  <w:num w:numId="6" w16cid:durableId="1355883197">
    <w:abstractNumId w:val="68"/>
  </w:num>
  <w:num w:numId="7" w16cid:durableId="499663705">
    <w:abstractNumId w:val="16"/>
  </w:num>
  <w:num w:numId="8" w16cid:durableId="1966542245">
    <w:abstractNumId w:val="26"/>
  </w:num>
  <w:num w:numId="9" w16cid:durableId="1849834475">
    <w:abstractNumId w:val="48"/>
  </w:num>
  <w:num w:numId="10" w16cid:durableId="18055386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9688748">
    <w:abstractNumId w:val="50"/>
  </w:num>
  <w:num w:numId="12" w16cid:durableId="1871607450">
    <w:abstractNumId w:val="64"/>
  </w:num>
  <w:num w:numId="13" w16cid:durableId="746801701">
    <w:abstractNumId w:val="21"/>
  </w:num>
  <w:num w:numId="14" w16cid:durableId="1915040881">
    <w:abstractNumId w:val="23"/>
  </w:num>
  <w:num w:numId="15" w16cid:durableId="1743478422">
    <w:abstractNumId w:val="70"/>
  </w:num>
  <w:num w:numId="16" w16cid:durableId="971710238">
    <w:abstractNumId w:val="45"/>
  </w:num>
  <w:num w:numId="17" w16cid:durableId="292904976">
    <w:abstractNumId w:val="0"/>
  </w:num>
  <w:num w:numId="18" w16cid:durableId="610866964">
    <w:abstractNumId w:val="58"/>
  </w:num>
  <w:num w:numId="19" w16cid:durableId="1096706474">
    <w:abstractNumId w:val="82"/>
  </w:num>
  <w:num w:numId="20" w16cid:durableId="1868787874">
    <w:abstractNumId w:val="41"/>
  </w:num>
  <w:num w:numId="21" w16cid:durableId="1255170621">
    <w:abstractNumId w:val="1"/>
  </w:num>
  <w:num w:numId="22" w16cid:durableId="1651211066">
    <w:abstractNumId w:val="6"/>
  </w:num>
  <w:num w:numId="23" w16cid:durableId="1541281366">
    <w:abstractNumId w:val="28"/>
  </w:num>
  <w:num w:numId="24" w16cid:durableId="97799753">
    <w:abstractNumId w:val="30"/>
  </w:num>
  <w:num w:numId="25" w16cid:durableId="962424223">
    <w:abstractNumId w:val="14"/>
  </w:num>
  <w:num w:numId="26" w16cid:durableId="1013607374">
    <w:abstractNumId w:val="7"/>
  </w:num>
  <w:num w:numId="27" w16cid:durableId="1446079016">
    <w:abstractNumId w:val="11"/>
  </w:num>
  <w:num w:numId="28" w16cid:durableId="1897543972">
    <w:abstractNumId w:val="55"/>
  </w:num>
  <w:num w:numId="29" w16cid:durableId="2095321377">
    <w:abstractNumId w:val="52"/>
  </w:num>
  <w:num w:numId="30" w16cid:durableId="1425301015">
    <w:abstractNumId w:val="46"/>
    <w:lvlOverride w:ilvl="0">
      <w:lvl w:ilvl="0">
        <w:numFmt w:val="decimal"/>
        <w:lvlText w:val="%1."/>
        <w:lvlJc w:val="left"/>
      </w:lvl>
    </w:lvlOverride>
  </w:num>
  <w:num w:numId="31" w16cid:durableId="1991012785">
    <w:abstractNumId w:val="4"/>
  </w:num>
  <w:num w:numId="32" w16cid:durableId="1844935992">
    <w:abstractNumId w:val="59"/>
    <w:lvlOverride w:ilvl="0">
      <w:lvl w:ilvl="0">
        <w:numFmt w:val="lowerLetter"/>
        <w:lvlText w:val="%1."/>
        <w:lvlJc w:val="left"/>
      </w:lvl>
    </w:lvlOverride>
  </w:num>
  <w:num w:numId="33" w16cid:durableId="122621513">
    <w:abstractNumId w:val="59"/>
    <w:lvlOverride w:ilvl="0">
      <w:lvl w:ilvl="0">
        <w:numFmt w:val="lowerLetter"/>
        <w:lvlText w:val="%1."/>
        <w:lvlJc w:val="left"/>
      </w:lvl>
    </w:lvlOverride>
  </w:num>
  <w:num w:numId="34" w16cid:durableId="283541283">
    <w:abstractNumId w:val="59"/>
    <w:lvlOverride w:ilvl="0">
      <w:lvl w:ilvl="0">
        <w:numFmt w:val="lowerLetter"/>
        <w:lvlText w:val="%1."/>
        <w:lvlJc w:val="left"/>
      </w:lvl>
    </w:lvlOverride>
  </w:num>
  <w:num w:numId="35" w16cid:durableId="336033871">
    <w:abstractNumId w:val="77"/>
    <w:lvlOverride w:ilvl="0">
      <w:lvl w:ilvl="0">
        <w:numFmt w:val="decimal"/>
        <w:lvlText w:val="%1."/>
        <w:lvlJc w:val="left"/>
      </w:lvl>
    </w:lvlOverride>
  </w:num>
  <w:num w:numId="36" w16cid:durableId="930511418">
    <w:abstractNumId w:val="75"/>
  </w:num>
  <w:num w:numId="37" w16cid:durableId="1247572305">
    <w:abstractNumId w:val="73"/>
  </w:num>
  <w:num w:numId="38" w16cid:durableId="1613512375">
    <w:abstractNumId w:val="79"/>
  </w:num>
  <w:num w:numId="39" w16cid:durableId="377124398">
    <w:abstractNumId w:val="29"/>
  </w:num>
  <w:num w:numId="40" w16cid:durableId="813989329">
    <w:abstractNumId w:val="20"/>
  </w:num>
  <w:num w:numId="41" w16cid:durableId="990870736">
    <w:abstractNumId w:val="3"/>
  </w:num>
  <w:num w:numId="42" w16cid:durableId="942882721">
    <w:abstractNumId w:val="49"/>
  </w:num>
  <w:num w:numId="43" w16cid:durableId="609121962">
    <w:abstractNumId w:val="36"/>
  </w:num>
  <w:num w:numId="44" w16cid:durableId="1430344624">
    <w:abstractNumId w:val="78"/>
  </w:num>
  <w:num w:numId="45" w16cid:durableId="988286895">
    <w:abstractNumId w:val="61"/>
  </w:num>
  <w:num w:numId="46" w16cid:durableId="1070226601">
    <w:abstractNumId w:val="71"/>
  </w:num>
  <w:num w:numId="47" w16cid:durableId="1074549422">
    <w:abstractNumId w:val="17"/>
  </w:num>
  <w:num w:numId="48" w16cid:durableId="1017535772">
    <w:abstractNumId w:val="9"/>
  </w:num>
  <w:num w:numId="49" w16cid:durableId="1185054378">
    <w:abstractNumId w:val="33"/>
  </w:num>
  <w:num w:numId="50" w16cid:durableId="1826505298">
    <w:abstractNumId w:val="10"/>
  </w:num>
  <w:num w:numId="51" w16cid:durableId="338122756">
    <w:abstractNumId w:val="25"/>
  </w:num>
  <w:num w:numId="52" w16cid:durableId="592055737">
    <w:abstractNumId w:val="76"/>
  </w:num>
  <w:num w:numId="53" w16cid:durableId="539167423">
    <w:abstractNumId w:val="22"/>
  </w:num>
  <w:num w:numId="54" w16cid:durableId="384722548">
    <w:abstractNumId w:val="81"/>
  </w:num>
  <w:num w:numId="55" w16cid:durableId="119304170">
    <w:abstractNumId w:val="43"/>
  </w:num>
  <w:num w:numId="56" w16cid:durableId="1040279506">
    <w:abstractNumId w:val="34"/>
  </w:num>
  <w:num w:numId="57" w16cid:durableId="1365669999">
    <w:abstractNumId w:val="67"/>
  </w:num>
  <w:num w:numId="58" w16cid:durableId="747726571">
    <w:abstractNumId w:val="5"/>
  </w:num>
  <w:num w:numId="59" w16cid:durableId="69081332">
    <w:abstractNumId w:val="13"/>
  </w:num>
  <w:num w:numId="60" w16cid:durableId="1900633942">
    <w:abstractNumId w:val="2"/>
  </w:num>
  <w:num w:numId="61" w16cid:durableId="715618819">
    <w:abstractNumId w:val="31"/>
  </w:num>
  <w:num w:numId="62" w16cid:durableId="1526481335">
    <w:abstractNumId w:val="27"/>
  </w:num>
  <w:num w:numId="63" w16cid:durableId="283735439">
    <w:abstractNumId w:val="51"/>
  </w:num>
  <w:num w:numId="64" w16cid:durableId="710882969">
    <w:abstractNumId w:val="53"/>
  </w:num>
  <w:num w:numId="65" w16cid:durableId="919414221">
    <w:abstractNumId w:val="57"/>
  </w:num>
  <w:num w:numId="66" w16cid:durableId="250628430">
    <w:abstractNumId w:val="66"/>
  </w:num>
  <w:num w:numId="67" w16cid:durableId="1457286946">
    <w:abstractNumId w:val="15"/>
  </w:num>
  <w:num w:numId="68" w16cid:durableId="1009482610">
    <w:abstractNumId w:val="44"/>
  </w:num>
  <w:num w:numId="69" w16cid:durableId="2068412399">
    <w:abstractNumId w:val="8"/>
  </w:num>
  <w:num w:numId="70" w16cid:durableId="997416570">
    <w:abstractNumId w:val="56"/>
  </w:num>
  <w:num w:numId="71" w16cid:durableId="594555324">
    <w:abstractNumId w:val="42"/>
  </w:num>
  <w:num w:numId="72" w16cid:durableId="1516917302">
    <w:abstractNumId w:val="32"/>
  </w:num>
  <w:num w:numId="73" w16cid:durableId="1382826749">
    <w:abstractNumId w:val="38"/>
  </w:num>
  <w:num w:numId="74" w16cid:durableId="142092143">
    <w:abstractNumId w:val="19"/>
  </w:num>
  <w:num w:numId="75" w16cid:durableId="1515263993">
    <w:abstractNumId w:val="80"/>
  </w:num>
  <w:num w:numId="76" w16cid:durableId="1508323697">
    <w:abstractNumId w:val="63"/>
  </w:num>
  <w:num w:numId="77" w16cid:durableId="837579878">
    <w:abstractNumId w:val="74"/>
  </w:num>
  <w:num w:numId="78" w16cid:durableId="1084765251">
    <w:abstractNumId w:val="69"/>
  </w:num>
  <w:num w:numId="79" w16cid:durableId="1776054718">
    <w:abstractNumId w:val="18"/>
  </w:num>
  <w:num w:numId="80" w16cid:durableId="834078281">
    <w:abstractNumId w:val="54"/>
  </w:num>
  <w:num w:numId="81" w16cid:durableId="1879778435">
    <w:abstractNumId w:val="47"/>
  </w:num>
  <w:num w:numId="82" w16cid:durableId="1108622304">
    <w:abstractNumId w:val="12"/>
  </w:num>
  <w:num w:numId="83" w16cid:durableId="397830273">
    <w:abstractNumId w:val="62"/>
  </w:num>
  <w:num w:numId="84" w16cid:durableId="1484391667">
    <w:abstractNumId w:val="65"/>
  </w:num>
  <w:num w:numId="85" w16cid:durableId="391275143">
    <w:abstractNumId w:val="39"/>
  </w:num>
  <w:num w:numId="86" w16cid:durableId="1855193824">
    <w:abstractNumId w:val="40"/>
  </w:num>
  <w:num w:numId="87" w16cid:durableId="856382543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7D"/>
    <w:rsid w:val="00005FC3"/>
    <w:rsid w:val="000139A5"/>
    <w:rsid w:val="00014BE5"/>
    <w:rsid w:val="000216CD"/>
    <w:rsid w:val="000302D0"/>
    <w:rsid w:val="00030E65"/>
    <w:rsid w:val="00031A64"/>
    <w:rsid w:val="00033992"/>
    <w:rsid w:val="00042972"/>
    <w:rsid w:val="00047357"/>
    <w:rsid w:val="000501B9"/>
    <w:rsid w:val="000566DD"/>
    <w:rsid w:val="0006036B"/>
    <w:rsid w:val="0007308A"/>
    <w:rsid w:val="00073575"/>
    <w:rsid w:val="000913DE"/>
    <w:rsid w:val="000962A2"/>
    <w:rsid w:val="000A047C"/>
    <w:rsid w:val="000A1AEF"/>
    <w:rsid w:val="000D278C"/>
    <w:rsid w:val="000F6DD9"/>
    <w:rsid w:val="00105D3B"/>
    <w:rsid w:val="00110E22"/>
    <w:rsid w:val="0011456C"/>
    <w:rsid w:val="001157EA"/>
    <w:rsid w:val="00147DC5"/>
    <w:rsid w:val="00153DC1"/>
    <w:rsid w:val="00155DDC"/>
    <w:rsid w:val="00167474"/>
    <w:rsid w:val="0017376F"/>
    <w:rsid w:val="00173B17"/>
    <w:rsid w:val="00177FAD"/>
    <w:rsid w:val="001853F3"/>
    <w:rsid w:val="001879C0"/>
    <w:rsid w:val="001A60C9"/>
    <w:rsid w:val="001C0AF4"/>
    <w:rsid w:val="001E2B77"/>
    <w:rsid w:val="001E3844"/>
    <w:rsid w:val="001E6DAA"/>
    <w:rsid w:val="001F5EDB"/>
    <w:rsid w:val="00205CEA"/>
    <w:rsid w:val="0021051E"/>
    <w:rsid w:val="002125C9"/>
    <w:rsid w:val="002145A6"/>
    <w:rsid w:val="00221CE2"/>
    <w:rsid w:val="00221F72"/>
    <w:rsid w:val="002236F9"/>
    <w:rsid w:val="00231C2F"/>
    <w:rsid w:val="0024282A"/>
    <w:rsid w:val="0025521A"/>
    <w:rsid w:val="0026494C"/>
    <w:rsid w:val="00267CF0"/>
    <w:rsid w:val="002726EF"/>
    <w:rsid w:val="002A3810"/>
    <w:rsid w:val="002B3554"/>
    <w:rsid w:val="002C29D5"/>
    <w:rsid w:val="002D3D04"/>
    <w:rsid w:val="002D6905"/>
    <w:rsid w:val="002D7A47"/>
    <w:rsid w:val="0030311A"/>
    <w:rsid w:val="003362DF"/>
    <w:rsid w:val="00340457"/>
    <w:rsid w:val="0034315B"/>
    <w:rsid w:val="003536F6"/>
    <w:rsid w:val="00357293"/>
    <w:rsid w:val="00373FD4"/>
    <w:rsid w:val="00380724"/>
    <w:rsid w:val="00382614"/>
    <w:rsid w:val="00385A54"/>
    <w:rsid w:val="003906F2"/>
    <w:rsid w:val="003A74D8"/>
    <w:rsid w:val="003B49E1"/>
    <w:rsid w:val="003B648B"/>
    <w:rsid w:val="003B6578"/>
    <w:rsid w:val="003C0741"/>
    <w:rsid w:val="003C3C64"/>
    <w:rsid w:val="003C4FEE"/>
    <w:rsid w:val="003C7C58"/>
    <w:rsid w:val="003D2C83"/>
    <w:rsid w:val="003D2DAB"/>
    <w:rsid w:val="003D62EC"/>
    <w:rsid w:val="003E233F"/>
    <w:rsid w:val="003E234C"/>
    <w:rsid w:val="003E5469"/>
    <w:rsid w:val="003F1BF2"/>
    <w:rsid w:val="003F1D4D"/>
    <w:rsid w:val="0041422C"/>
    <w:rsid w:val="00422413"/>
    <w:rsid w:val="004344A5"/>
    <w:rsid w:val="004419FB"/>
    <w:rsid w:val="004422DE"/>
    <w:rsid w:val="00447912"/>
    <w:rsid w:val="00452877"/>
    <w:rsid w:val="00455B11"/>
    <w:rsid w:val="0047013D"/>
    <w:rsid w:val="00471907"/>
    <w:rsid w:val="00481ED3"/>
    <w:rsid w:val="004A4DDF"/>
    <w:rsid w:val="004C6CB2"/>
    <w:rsid w:val="004D5E19"/>
    <w:rsid w:val="004E2C8F"/>
    <w:rsid w:val="004F5717"/>
    <w:rsid w:val="0050057D"/>
    <w:rsid w:val="005010AB"/>
    <w:rsid w:val="00504EEF"/>
    <w:rsid w:val="00506271"/>
    <w:rsid w:val="0052216B"/>
    <w:rsid w:val="00523DC6"/>
    <w:rsid w:val="005240F3"/>
    <w:rsid w:val="0052667C"/>
    <w:rsid w:val="00554A81"/>
    <w:rsid w:val="00567B09"/>
    <w:rsid w:val="00572899"/>
    <w:rsid w:val="00574849"/>
    <w:rsid w:val="00580EF2"/>
    <w:rsid w:val="005946A6"/>
    <w:rsid w:val="005A3CF2"/>
    <w:rsid w:val="005C1EB2"/>
    <w:rsid w:val="005C6EC9"/>
    <w:rsid w:val="005D708D"/>
    <w:rsid w:val="005F0A26"/>
    <w:rsid w:val="005F39CE"/>
    <w:rsid w:val="00603724"/>
    <w:rsid w:val="00607453"/>
    <w:rsid w:val="00614E7F"/>
    <w:rsid w:val="00637403"/>
    <w:rsid w:val="006455B9"/>
    <w:rsid w:val="0065214A"/>
    <w:rsid w:val="00656B78"/>
    <w:rsid w:val="00663ED4"/>
    <w:rsid w:val="00667245"/>
    <w:rsid w:val="006702D0"/>
    <w:rsid w:val="006753F8"/>
    <w:rsid w:val="00684D1C"/>
    <w:rsid w:val="0069474A"/>
    <w:rsid w:val="006A168E"/>
    <w:rsid w:val="006A374A"/>
    <w:rsid w:val="006B6F69"/>
    <w:rsid w:val="006D1339"/>
    <w:rsid w:val="006E587C"/>
    <w:rsid w:val="007026CD"/>
    <w:rsid w:val="00704852"/>
    <w:rsid w:val="00732E66"/>
    <w:rsid w:val="00736AB4"/>
    <w:rsid w:val="00747186"/>
    <w:rsid w:val="0075164A"/>
    <w:rsid w:val="0075259B"/>
    <w:rsid w:val="00760E5E"/>
    <w:rsid w:val="00762DFF"/>
    <w:rsid w:val="007634F6"/>
    <w:rsid w:val="007803DD"/>
    <w:rsid w:val="007810C2"/>
    <w:rsid w:val="0078354E"/>
    <w:rsid w:val="00785B41"/>
    <w:rsid w:val="0078795C"/>
    <w:rsid w:val="00791AC4"/>
    <w:rsid w:val="007A1F4F"/>
    <w:rsid w:val="007B1B94"/>
    <w:rsid w:val="007B2D2F"/>
    <w:rsid w:val="007C244E"/>
    <w:rsid w:val="007D69CF"/>
    <w:rsid w:val="007F08E4"/>
    <w:rsid w:val="007F19F6"/>
    <w:rsid w:val="007F75A7"/>
    <w:rsid w:val="007F7874"/>
    <w:rsid w:val="008064DC"/>
    <w:rsid w:val="00814099"/>
    <w:rsid w:val="00825A4F"/>
    <w:rsid w:val="00826E4B"/>
    <w:rsid w:val="008275A1"/>
    <w:rsid w:val="00844597"/>
    <w:rsid w:val="00857AFE"/>
    <w:rsid w:val="00865CBD"/>
    <w:rsid w:val="0088328B"/>
    <w:rsid w:val="008844D5"/>
    <w:rsid w:val="00885269"/>
    <w:rsid w:val="008A7109"/>
    <w:rsid w:val="008C48BC"/>
    <w:rsid w:val="008C5580"/>
    <w:rsid w:val="008C7315"/>
    <w:rsid w:val="008D2A9D"/>
    <w:rsid w:val="008E3B76"/>
    <w:rsid w:val="008E51F4"/>
    <w:rsid w:val="008E5729"/>
    <w:rsid w:val="008F186E"/>
    <w:rsid w:val="00900B22"/>
    <w:rsid w:val="0090535A"/>
    <w:rsid w:val="0091043C"/>
    <w:rsid w:val="00912736"/>
    <w:rsid w:val="00924E2C"/>
    <w:rsid w:val="0093024C"/>
    <w:rsid w:val="009361D5"/>
    <w:rsid w:val="009379FF"/>
    <w:rsid w:val="009464F0"/>
    <w:rsid w:val="00947336"/>
    <w:rsid w:val="00954A2C"/>
    <w:rsid w:val="00963530"/>
    <w:rsid w:val="009639EB"/>
    <w:rsid w:val="009840D3"/>
    <w:rsid w:val="009B0035"/>
    <w:rsid w:val="009B664E"/>
    <w:rsid w:val="009B72F6"/>
    <w:rsid w:val="009C15A3"/>
    <w:rsid w:val="009C7936"/>
    <w:rsid w:val="009D22D2"/>
    <w:rsid w:val="009E2963"/>
    <w:rsid w:val="009E5F3D"/>
    <w:rsid w:val="009F52C5"/>
    <w:rsid w:val="00A01068"/>
    <w:rsid w:val="00A0122E"/>
    <w:rsid w:val="00A07392"/>
    <w:rsid w:val="00A12967"/>
    <w:rsid w:val="00A14B1B"/>
    <w:rsid w:val="00A16ED9"/>
    <w:rsid w:val="00A224AC"/>
    <w:rsid w:val="00A30BFD"/>
    <w:rsid w:val="00A36758"/>
    <w:rsid w:val="00A417C3"/>
    <w:rsid w:val="00A427B1"/>
    <w:rsid w:val="00A44B44"/>
    <w:rsid w:val="00A50A96"/>
    <w:rsid w:val="00A52E80"/>
    <w:rsid w:val="00A64F89"/>
    <w:rsid w:val="00A65355"/>
    <w:rsid w:val="00A9731B"/>
    <w:rsid w:val="00AA0051"/>
    <w:rsid w:val="00AA1E92"/>
    <w:rsid w:val="00AA78FF"/>
    <w:rsid w:val="00AC5B09"/>
    <w:rsid w:val="00AE3D97"/>
    <w:rsid w:val="00AE6709"/>
    <w:rsid w:val="00AF2A49"/>
    <w:rsid w:val="00AF6A71"/>
    <w:rsid w:val="00AF7AF9"/>
    <w:rsid w:val="00B03309"/>
    <w:rsid w:val="00B05652"/>
    <w:rsid w:val="00B05E0B"/>
    <w:rsid w:val="00B0628D"/>
    <w:rsid w:val="00B105CB"/>
    <w:rsid w:val="00B13248"/>
    <w:rsid w:val="00B15992"/>
    <w:rsid w:val="00B1699E"/>
    <w:rsid w:val="00B17241"/>
    <w:rsid w:val="00B20FA5"/>
    <w:rsid w:val="00B35A1F"/>
    <w:rsid w:val="00B360B0"/>
    <w:rsid w:val="00B378FD"/>
    <w:rsid w:val="00B404AB"/>
    <w:rsid w:val="00B5192B"/>
    <w:rsid w:val="00B64125"/>
    <w:rsid w:val="00B746AE"/>
    <w:rsid w:val="00B84F59"/>
    <w:rsid w:val="00BA007D"/>
    <w:rsid w:val="00BA238C"/>
    <w:rsid w:val="00BA3679"/>
    <w:rsid w:val="00BA4BFF"/>
    <w:rsid w:val="00BA7BC1"/>
    <w:rsid w:val="00BB4C4C"/>
    <w:rsid w:val="00BB66CA"/>
    <w:rsid w:val="00BC05DA"/>
    <w:rsid w:val="00BC1783"/>
    <w:rsid w:val="00BE548A"/>
    <w:rsid w:val="00BF3051"/>
    <w:rsid w:val="00BF378E"/>
    <w:rsid w:val="00BF6409"/>
    <w:rsid w:val="00C05C38"/>
    <w:rsid w:val="00C1339F"/>
    <w:rsid w:val="00C37CC4"/>
    <w:rsid w:val="00C44157"/>
    <w:rsid w:val="00C55F02"/>
    <w:rsid w:val="00C615D2"/>
    <w:rsid w:val="00C71C3B"/>
    <w:rsid w:val="00C770D2"/>
    <w:rsid w:val="00C83042"/>
    <w:rsid w:val="00C84AFC"/>
    <w:rsid w:val="00C93193"/>
    <w:rsid w:val="00C93AA0"/>
    <w:rsid w:val="00CA3793"/>
    <w:rsid w:val="00CB223A"/>
    <w:rsid w:val="00CB273C"/>
    <w:rsid w:val="00CB394F"/>
    <w:rsid w:val="00CB551F"/>
    <w:rsid w:val="00CC29BF"/>
    <w:rsid w:val="00CE0C91"/>
    <w:rsid w:val="00CE4A7B"/>
    <w:rsid w:val="00CF37F5"/>
    <w:rsid w:val="00CF5927"/>
    <w:rsid w:val="00D017B1"/>
    <w:rsid w:val="00D22BC5"/>
    <w:rsid w:val="00D31A71"/>
    <w:rsid w:val="00D44773"/>
    <w:rsid w:val="00D50142"/>
    <w:rsid w:val="00D55ACE"/>
    <w:rsid w:val="00D74BCC"/>
    <w:rsid w:val="00D832B5"/>
    <w:rsid w:val="00D9156C"/>
    <w:rsid w:val="00D96C5A"/>
    <w:rsid w:val="00DA1D45"/>
    <w:rsid w:val="00DA3BC3"/>
    <w:rsid w:val="00DA5F92"/>
    <w:rsid w:val="00DB0AD6"/>
    <w:rsid w:val="00DB49E6"/>
    <w:rsid w:val="00DC2562"/>
    <w:rsid w:val="00DC5E91"/>
    <w:rsid w:val="00DC6E3E"/>
    <w:rsid w:val="00DD1164"/>
    <w:rsid w:val="00DD456F"/>
    <w:rsid w:val="00DE5827"/>
    <w:rsid w:val="00DF1180"/>
    <w:rsid w:val="00E0180B"/>
    <w:rsid w:val="00E15141"/>
    <w:rsid w:val="00E210D8"/>
    <w:rsid w:val="00E3258C"/>
    <w:rsid w:val="00E36D2A"/>
    <w:rsid w:val="00E36DB7"/>
    <w:rsid w:val="00E53078"/>
    <w:rsid w:val="00E56A7E"/>
    <w:rsid w:val="00E77909"/>
    <w:rsid w:val="00E81948"/>
    <w:rsid w:val="00E90B65"/>
    <w:rsid w:val="00E959A5"/>
    <w:rsid w:val="00EA05B8"/>
    <w:rsid w:val="00EA21F4"/>
    <w:rsid w:val="00EA6115"/>
    <w:rsid w:val="00EB4259"/>
    <w:rsid w:val="00ED3346"/>
    <w:rsid w:val="00EE623B"/>
    <w:rsid w:val="00EF18DA"/>
    <w:rsid w:val="00EF5775"/>
    <w:rsid w:val="00EF6853"/>
    <w:rsid w:val="00EF7402"/>
    <w:rsid w:val="00F03274"/>
    <w:rsid w:val="00F13929"/>
    <w:rsid w:val="00F375DE"/>
    <w:rsid w:val="00F57EED"/>
    <w:rsid w:val="00F70D90"/>
    <w:rsid w:val="00F724D1"/>
    <w:rsid w:val="00F82695"/>
    <w:rsid w:val="00F847EE"/>
    <w:rsid w:val="00F86120"/>
    <w:rsid w:val="00F94EDE"/>
    <w:rsid w:val="00FB1593"/>
    <w:rsid w:val="00FB23BE"/>
    <w:rsid w:val="00FB63C3"/>
    <w:rsid w:val="00FB773F"/>
    <w:rsid w:val="00FF02BE"/>
    <w:rsid w:val="00FF6CF9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702A9"/>
  <w15:chartTrackingRefBased/>
  <w15:docId w15:val="{07FE2457-23E8-42F3-AA76-3ED9B7BD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45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D74BCC"/>
  </w:style>
  <w:style w:type="paragraph" w:styleId="Stopka">
    <w:name w:val="footer"/>
    <w:basedOn w:val="Normalny"/>
    <w:link w:val="Stopka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D74BCC"/>
  </w:style>
  <w:style w:type="paragraph" w:customStyle="1" w:styleId="Kolorowalistaakcent11">
    <w:name w:val="Kolorowa lista — akcent 11"/>
    <w:basedOn w:val="Normalny"/>
    <w:uiPriority w:val="34"/>
    <w:qFormat/>
    <w:rsid w:val="00471907"/>
    <w:pPr>
      <w:ind w:left="720"/>
      <w:contextualSpacing/>
    </w:pPr>
    <w:rPr>
      <w:rFonts w:ascii="Calibri" w:eastAsia="Calibri" w:hAnsi="Calibri"/>
    </w:rPr>
  </w:style>
  <w:style w:type="paragraph" w:styleId="Bezodstpw">
    <w:name w:val="No Spacing"/>
    <w:uiPriority w:val="1"/>
    <w:qFormat/>
    <w:rsid w:val="004344A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13D"/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7013D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DC2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562"/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C25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56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C2562"/>
    <w:rPr>
      <w:b/>
      <w:bCs/>
      <w:lang w:eastAsia="en-US"/>
    </w:rPr>
  </w:style>
  <w:style w:type="paragraph" w:customStyle="1" w:styleId="PSRP-Podstawowystyl">
    <w:name w:val="PSRP - Podstawowy styl"/>
    <w:basedOn w:val="Normalny"/>
    <w:link w:val="PSRP-PodstawowystylZnak"/>
    <w:qFormat/>
    <w:rsid w:val="00954A2C"/>
    <w:pPr>
      <w:spacing w:before="120" w:after="120" w:line="276" w:lineRule="auto"/>
      <w:jc w:val="both"/>
    </w:pPr>
    <w:rPr>
      <w:rFonts w:ascii="Calibri" w:eastAsia="Calibri" w:hAnsi="Calibri"/>
    </w:rPr>
  </w:style>
  <w:style w:type="character" w:customStyle="1" w:styleId="PSRP-PodstawowystylZnak">
    <w:name w:val="PSRP - Podstawowy styl Znak"/>
    <w:basedOn w:val="Domylnaczcionkaakapitu"/>
    <w:link w:val="PSRP-Podstawowystyl"/>
    <w:rsid w:val="00954A2C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E2C8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F18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18D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536F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3536F6"/>
  </w:style>
  <w:style w:type="character" w:customStyle="1" w:styleId="eop">
    <w:name w:val="eop"/>
    <w:basedOn w:val="Domylnaczcionkaakapitu"/>
    <w:rsid w:val="003536F6"/>
  </w:style>
  <w:style w:type="character" w:customStyle="1" w:styleId="tabchar">
    <w:name w:val="tabchar"/>
    <w:basedOn w:val="Domylnaczcionkaakapitu"/>
    <w:rsid w:val="003536F6"/>
  </w:style>
  <w:style w:type="paragraph" w:styleId="NormalnyWeb">
    <w:name w:val="Normal (Web)"/>
    <w:basedOn w:val="Normalny"/>
    <w:uiPriority w:val="99"/>
    <w:unhideWhenUsed/>
    <w:rsid w:val="00A427B1"/>
    <w:pPr>
      <w:spacing w:before="100" w:beforeAutospacing="1" w:after="100" w:afterAutospacing="1"/>
    </w:pPr>
  </w:style>
  <w:style w:type="character" w:customStyle="1" w:styleId="agcmg">
    <w:name w:val="a_gcmg"/>
    <w:basedOn w:val="Domylnaczcionkaakapitu"/>
    <w:rsid w:val="00603724"/>
  </w:style>
  <w:style w:type="character" w:customStyle="1" w:styleId="apple-converted-space">
    <w:name w:val="apple-converted-space"/>
    <w:basedOn w:val="Domylnaczcionkaakapitu"/>
    <w:rsid w:val="00CB394F"/>
  </w:style>
  <w:style w:type="paragraph" w:styleId="Poprawka">
    <w:name w:val="Revision"/>
    <w:hidden/>
    <w:uiPriority w:val="71"/>
    <w:unhideWhenUsed/>
    <w:rsid w:val="002D7A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7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310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8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3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31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30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rp.org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psrp.org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orzad\Downloads\Formatka%20PSRP%2003-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71C84-35BA-458D-A8FA-6DC807F8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PSRP 03-2019.dotx</Template>
  <TotalTime>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Maurek</dc:creator>
  <cp:keywords/>
  <cp:lastModifiedBy>Marcin Pioch</cp:lastModifiedBy>
  <cp:revision>2</cp:revision>
  <cp:lastPrinted>2025-12-23T17:14:00Z</cp:lastPrinted>
  <dcterms:created xsi:type="dcterms:W3CDTF">2025-12-23T17:57:00Z</dcterms:created>
  <dcterms:modified xsi:type="dcterms:W3CDTF">2025-12-23T17:57:00Z</dcterms:modified>
</cp:coreProperties>
</file>