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9CBAF" w14:textId="77777777" w:rsidR="006A4542" w:rsidRDefault="006A4542" w:rsidP="00857AFE">
      <w:pPr>
        <w:keepLines/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759AF6C0" w14:textId="15CB9E6F" w:rsidR="001C0AF4" w:rsidRDefault="001C0AF4" w:rsidP="00857AFE">
      <w:pPr>
        <w:keepLines/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FB23BE">
        <w:rPr>
          <w:rFonts w:ascii="Arial" w:hAnsi="Arial" w:cs="Arial"/>
          <w:i/>
          <w:iCs/>
          <w:sz w:val="20"/>
          <w:szCs w:val="20"/>
        </w:rPr>
        <w:t>ZAŁĄCZNIK NR 3</w:t>
      </w:r>
      <w:r w:rsidRPr="00FB23BE">
        <w:rPr>
          <w:rFonts w:ascii="Arial" w:hAnsi="Arial" w:cs="Arial"/>
          <w:i/>
          <w:iCs/>
          <w:sz w:val="20"/>
          <w:szCs w:val="20"/>
        </w:rPr>
        <w:br/>
      </w:r>
    </w:p>
    <w:p w14:paraId="6B2FF8A9" w14:textId="77777777" w:rsidR="00B05652" w:rsidRDefault="00B05652" w:rsidP="00857AFE">
      <w:pPr>
        <w:keepLines/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3CDB852F" w14:textId="77777777" w:rsidR="000A1AEF" w:rsidRPr="00FB23BE" w:rsidRDefault="000A1AEF" w:rsidP="00857AFE">
      <w:pPr>
        <w:keepLines/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68931E08" w14:textId="64DCC7B4" w:rsidR="00E210D8" w:rsidRPr="00FB23BE" w:rsidRDefault="00E210D8" w:rsidP="00857AFE">
      <w:pPr>
        <w:keepLines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23BE">
        <w:rPr>
          <w:rFonts w:ascii="Arial" w:hAnsi="Arial" w:cs="Arial"/>
          <w:b/>
          <w:bCs/>
          <w:i/>
          <w:iCs/>
          <w:sz w:val="20"/>
          <w:szCs w:val="20"/>
        </w:rPr>
        <w:t>ZGODA NA PRZETWARZANIE DANYCH OSOBOWYCH</w:t>
      </w:r>
    </w:p>
    <w:p w14:paraId="6EF405C6" w14:textId="77777777" w:rsidR="00E210D8" w:rsidRPr="00FB23BE" w:rsidRDefault="00E210D8" w:rsidP="00857AFE">
      <w:pPr>
        <w:keepLines/>
        <w:spacing w:line="36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0435192F" w14:textId="5C8BD53D" w:rsidR="00E210D8" w:rsidRPr="00FB23BE" w:rsidRDefault="00E210D8" w:rsidP="00857AFE">
      <w:pPr>
        <w:keepLine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Wyrażam zgodę na przetwarzanie moich danych osobowych przez PSRP, w ramach naboru do Kapituły projektu pn. Ranking Uczelni Przyjaznych Studentom „Uczelnia Otwarta”. Oświadczam, że zapoznałem/</w:t>
      </w:r>
      <w:proofErr w:type="spellStart"/>
      <w:r w:rsidRPr="00FB23BE">
        <w:rPr>
          <w:rFonts w:ascii="Arial" w:hAnsi="Arial" w:cs="Arial"/>
          <w:sz w:val="20"/>
          <w:szCs w:val="20"/>
        </w:rPr>
        <w:t>am</w:t>
      </w:r>
      <w:proofErr w:type="spellEnd"/>
      <w:r w:rsidRPr="00FB23BE">
        <w:rPr>
          <w:rFonts w:ascii="Arial" w:hAnsi="Arial" w:cs="Arial"/>
          <w:sz w:val="20"/>
          <w:szCs w:val="20"/>
        </w:rPr>
        <w:t xml:space="preserve"> się z klauzulą informacyjną dotyczącą przetwarzania danych osobowych w tym z informacjami o administratorze danych, celach i podstawach przetwarzania, kategoriach danych, odbiorcach danych oraz przysługujących mi prawach.</w:t>
      </w:r>
    </w:p>
    <w:p w14:paraId="63BAC4D5" w14:textId="77777777" w:rsidR="00E210D8" w:rsidRPr="00FB23BE" w:rsidRDefault="00E210D8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0F1E055C" w14:textId="77777777" w:rsidR="00E210D8" w:rsidRPr="00FB23BE" w:rsidRDefault="00E210D8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0DC05611" w14:textId="77777777" w:rsidR="00E210D8" w:rsidRPr="00FB23BE" w:rsidRDefault="00E210D8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.......................................................</w:t>
      </w:r>
      <w:r w:rsidRPr="00FB23BE">
        <w:rPr>
          <w:rFonts w:ascii="Arial" w:hAnsi="Arial" w:cs="Arial"/>
          <w:sz w:val="20"/>
          <w:szCs w:val="20"/>
        </w:rPr>
        <w:br/>
      </w:r>
      <w:r w:rsidRPr="00FB23BE">
        <w:rPr>
          <w:rFonts w:ascii="Arial" w:hAnsi="Arial" w:cs="Arial"/>
          <w:i/>
          <w:iCs/>
          <w:sz w:val="20"/>
          <w:szCs w:val="20"/>
        </w:rPr>
        <w:t>(data i czytelny podpis)</w:t>
      </w:r>
    </w:p>
    <w:p w14:paraId="48E732C2" w14:textId="77777777" w:rsidR="00E210D8" w:rsidRPr="00FB23BE" w:rsidRDefault="00E210D8" w:rsidP="00857AFE">
      <w:pPr>
        <w:keepLines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BE99A8B" w14:textId="77777777" w:rsidR="00E210D8" w:rsidRPr="00FB23BE" w:rsidRDefault="00E210D8" w:rsidP="00857AFE">
      <w:pPr>
        <w:keepLines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BE724B1" w14:textId="77777777" w:rsidR="00E210D8" w:rsidRPr="00FB23BE" w:rsidRDefault="00E210D8" w:rsidP="00857AFE">
      <w:pPr>
        <w:keepLines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287DC85" w14:textId="77777777" w:rsidR="00E210D8" w:rsidRPr="00FB23BE" w:rsidRDefault="00E210D8" w:rsidP="00857AFE">
      <w:pPr>
        <w:keepLines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4F9229A" w14:textId="57007DCE" w:rsidR="001C0AF4" w:rsidRPr="00FB23BE" w:rsidRDefault="001C0AF4" w:rsidP="00857AFE">
      <w:pPr>
        <w:keepLines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23BE">
        <w:rPr>
          <w:rFonts w:ascii="Arial" w:hAnsi="Arial" w:cs="Arial"/>
          <w:b/>
          <w:bCs/>
          <w:i/>
          <w:iCs/>
          <w:sz w:val="20"/>
          <w:szCs w:val="20"/>
        </w:rPr>
        <w:t>ZGODA NA WYKORZYSTANIE WIZERUNKU</w:t>
      </w:r>
    </w:p>
    <w:p w14:paraId="003CDB14" w14:textId="77777777" w:rsidR="006D1339" w:rsidRPr="00FB23BE" w:rsidRDefault="006D1339" w:rsidP="00857AFE">
      <w:pPr>
        <w:keepLines/>
        <w:spacing w:line="36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5318594A" w14:textId="433570F8" w:rsidR="001C0AF4" w:rsidRPr="00FB23BE" w:rsidRDefault="001C0AF4" w:rsidP="00857AFE">
      <w:pPr>
        <w:keepLine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Wyrażam zgodę na nieodpłatne utrwalanie oraz rozpowszechnianie mojego wizerunku przez Parlament Studentów Rzeczypospolitej Polskiej</w:t>
      </w:r>
      <w:r w:rsidR="0065214A" w:rsidRPr="00FB23BE">
        <w:rPr>
          <w:rFonts w:ascii="Arial" w:hAnsi="Arial" w:cs="Arial"/>
          <w:sz w:val="20"/>
          <w:szCs w:val="20"/>
        </w:rPr>
        <w:t>,</w:t>
      </w:r>
      <w:r w:rsidRPr="00FB23BE">
        <w:rPr>
          <w:rFonts w:ascii="Arial" w:hAnsi="Arial" w:cs="Arial"/>
          <w:sz w:val="20"/>
          <w:szCs w:val="20"/>
        </w:rPr>
        <w:t xml:space="preserve"> z siedzibą w Warszawie</w:t>
      </w:r>
      <w:r w:rsidR="0065214A" w:rsidRPr="00FB23BE">
        <w:rPr>
          <w:rFonts w:ascii="Arial" w:hAnsi="Arial" w:cs="Arial"/>
          <w:sz w:val="20"/>
          <w:szCs w:val="20"/>
        </w:rPr>
        <w:t>,</w:t>
      </w:r>
      <w:r w:rsidRPr="00FB23BE">
        <w:rPr>
          <w:rFonts w:ascii="Arial" w:hAnsi="Arial" w:cs="Arial"/>
          <w:sz w:val="20"/>
          <w:szCs w:val="20"/>
        </w:rPr>
        <w:t xml:space="preserve"> w celach informacyjnych oraz promocyjnych związanych z realizacją projektu </w:t>
      </w:r>
      <w:r w:rsidR="004F5717" w:rsidRPr="00FB23BE">
        <w:rPr>
          <w:rFonts w:ascii="Arial" w:hAnsi="Arial" w:cs="Arial"/>
          <w:sz w:val="20"/>
          <w:szCs w:val="20"/>
        </w:rPr>
        <w:t xml:space="preserve">pn. Ranking Uczelni Przyjaznych Studentom „Uczelnia Otwarta”. </w:t>
      </w:r>
      <w:r w:rsidRPr="00FB23BE">
        <w:rPr>
          <w:rFonts w:ascii="Arial" w:hAnsi="Arial" w:cs="Arial"/>
          <w:sz w:val="20"/>
          <w:szCs w:val="20"/>
        </w:rPr>
        <w:t>Zgoda obejmuje w szczególności publikację zdjęć oraz nagrań audiowizualnych zawierających mój wizerunek na stronie internetowej Parlamentu Studentów Rzeczypospolitej Polskiej oraz w jego oficjalnych kanałach w mediach społecznościowych.</w:t>
      </w:r>
    </w:p>
    <w:p w14:paraId="46E825E3" w14:textId="77777777" w:rsidR="006D1339" w:rsidRPr="00FB23BE" w:rsidRDefault="006D1339" w:rsidP="00857AFE">
      <w:pPr>
        <w:keepLines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9DA3E52" w14:textId="77777777" w:rsidR="006D1339" w:rsidRPr="00FB23BE" w:rsidRDefault="006D1339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5B012986" w14:textId="77777777" w:rsidR="006D1339" w:rsidRPr="00FB23BE" w:rsidRDefault="006D1339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6826559B" w14:textId="64959EFD" w:rsidR="001C0AF4" w:rsidRPr="00FB23BE" w:rsidRDefault="001C0AF4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.......................................................</w:t>
      </w:r>
      <w:r w:rsidRPr="00FB23BE">
        <w:rPr>
          <w:rFonts w:ascii="Arial" w:hAnsi="Arial" w:cs="Arial"/>
          <w:sz w:val="20"/>
          <w:szCs w:val="20"/>
        </w:rPr>
        <w:br/>
      </w:r>
      <w:r w:rsidRPr="00FB23BE">
        <w:rPr>
          <w:rFonts w:ascii="Arial" w:hAnsi="Arial" w:cs="Arial"/>
          <w:i/>
          <w:iCs/>
          <w:sz w:val="20"/>
          <w:szCs w:val="20"/>
        </w:rPr>
        <w:t>(data i czytelny podpis)</w:t>
      </w:r>
    </w:p>
    <w:p w14:paraId="27FEDC90" w14:textId="77777777" w:rsidR="00E53078" w:rsidRPr="00FB23BE" w:rsidRDefault="00E53078" w:rsidP="00857AFE">
      <w:pPr>
        <w:keepLines/>
        <w:spacing w:line="360" w:lineRule="auto"/>
        <w:rPr>
          <w:rFonts w:ascii="Arial" w:hAnsi="Arial" w:cs="Arial"/>
        </w:rPr>
      </w:pPr>
    </w:p>
    <w:sectPr w:rsidR="00E53078" w:rsidRPr="00FB23BE" w:rsidSect="00EE623B">
      <w:headerReference w:type="even" r:id="rId8"/>
      <w:headerReference w:type="default" r:id="rId9"/>
      <w:headerReference w:type="first" r:id="rId10"/>
      <w:pgSz w:w="11900" w:h="16840"/>
      <w:pgMar w:top="1814" w:right="1134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6275F" w14:textId="77777777" w:rsidR="00363F66" w:rsidRDefault="00363F66" w:rsidP="00D74BCC">
      <w:r>
        <w:separator/>
      </w:r>
    </w:p>
  </w:endnote>
  <w:endnote w:type="continuationSeparator" w:id="0">
    <w:p w14:paraId="26A68C04" w14:textId="77777777" w:rsidR="00363F66" w:rsidRDefault="00363F66" w:rsidP="00D7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Sans Light">
    <w:charset w:val="EE"/>
    <w:family w:val="auto"/>
    <w:pitch w:val="variable"/>
    <w:sig w:usb0="A00004FF" w:usb1="400020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80F77" w14:textId="77777777" w:rsidR="00363F66" w:rsidRDefault="00363F66" w:rsidP="00D74BCC">
      <w:r>
        <w:separator/>
      </w:r>
    </w:p>
  </w:footnote>
  <w:footnote w:type="continuationSeparator" w:id="0">
    <w:p w14:paraId="2EF9FD4F" w14:textId="77777777" w:rsidR="00363F66" w:rsidRDefault="00363F66" w:rsidP="00D74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7C752" w14:textId="77777777" w:rsidR="00D74BCC" w:rsidRDefault="00000000">
    <w:pPr>
      <w:pStyle w:val="Nagwek"/>
    </w:pPr>
    <w:r>
      <w:rPr>
        <w:noProof/>
      </w:rPr>
      <w:pict w14:anchorId="4CC15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595.3pt;height:841.8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lo-pisma-psrp-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4774D" w14:textId="77777777" w:rsidR="00D74BCC" w:rsidRDefault="00000000">
    <w:pPr>
      <w:pStyle w:val="Nagwek"/>
    </w:pPr>
    <w:r>
      <w:rPr>
        <w:noProof/>
      </w:rPr>
      <w:pict w14:anchorId="2AFC0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-56.95pt;margin-top:-88.05pt;width:595.3pt;height:841.8pt;z-index:-251659776;mso-wrap-edited:f;mso-width-percent:0;mso-height-percent:0;mso-position-horizontal-relative:margin;mso-position-vertical-relative:margin;mso-width-percent:0;mso-height-percent:0" o:allowincell="f">
          <v:imagedata r:id="rId1" o:title="Tlo-pisma-psrp-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C126C" w14:textId="77777777" w:rsidR="00D74BCC" w:rsidRDefault="00000000">
    <w:pPr>
      <w:pStyle w:val="Nagwek"/>
    </w:pPr>
    <w:r>
      <w:rPr>
        <w:noProof/>
      </w:rPr>
      <w:pict w14:anchorId="6AEBA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8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lo-pisma-psrp-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03EF"/>
    <w:multiLevelType w:val="hybridMultilevel"/>
    <w:tmpl w:val="137E3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F7F28"/>
    <w:multiLevelType w:val="hybridMultilevel"/>
    <w:tmpl w:val="2F206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C522D"/>
    <w:multiLevelType w:val="multilevel"/>
    <w:tmpl w:val="A8264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772A4"/>
    <w:multiLevelType w:val="hybridMultilevel"/>
    <w:tmpl w:val="A7EA6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33F81"/>
    <w:multiLevelType w:val="multilevel"/>
    <w:tmpl w:val="0840B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EA3CD3"/>
    <w:multiLevelType w:val="multilevel"/>
    <w:tmpl w:val="68C83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4D047B"/>
    <w:multiLevelType w:val="hybridMultilevel"/>
    <w:tmpl w:val="81704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E0B94"/>
    <w:multiLevelType w:val="multilevel"/>
    <w:tmpl w:val="D4D6B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411B3D"/>
    <w:multiLevelType w:val="multilevel"/>
    <w:tmpl w:val="548875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62239"/>
    <w:multiLevelType w:val="multilevel"/>
    <w:tmpl w:val="1DB88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AC5E87"/>
    <w:multiLevelType w:val="multilevel"/>
    <w:tmpl w:val="684E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B48A1"/>
    <w:multiLevelType w:val="multilevel"/>
    <w:tmpl w:val="2388A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53103"/>
    <w:multiLevelType w:val="hybridMultilevel"/>
    <w:tmpl w:val="75BAB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10F46"/>
    <w:multiLevelType w:val="multilevel"/>
    <w:tmpl w:val="41525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E10B57"/>
    <w:multiLevelType w:val="hybridMultilevel"/>
    <w:tmpl w:val="87A67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57303"/>
    <w:multiLevelType w:val="multilevel"/>
    <w:tmpl w:val="2DDE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A012A5"/>
    <w:multiLevelType w:val="hybridMultilevel"/>
    <w:tmpl w:val="AA620B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5799B"/>
    <w:multiLevelType w:val="multilevel"/>
    <w:tmpl w:val="285E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2A067B"/>
    <w:multiLevelType w:val="multilevel"/>
    <w:tmpl w:val="7C345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834EC8"/>
    <w:multiLevelType w:val="multilevel"/>
    <w:tmpl w:val="B8DC6A3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0" w15:restartNumberingAfterBreak="0">
    <w:nsid w:val="1EE7390D"/>
    <w:multiLevelType w:val="multilevel"/>
    <w:tmpl w:val="E4CE3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FD1435"/>
    <w:multiLevelType w:val="hybridMultilevel"/>
    <w:tmpl w:val="4C525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A44E07"/>
    <w:multiLevelType w:val="multilevel"/>
    <w:tmpl w:val="73C0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DF0F7B"/>
    <w:multiLevelType w:val="hybridMultilevel"/>
    <w:tmpl w:val="4170F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628C3"/>
    <w:multiLevelType w:val="hybridMultilevel"/>
    <w:tmpl w:val="C892FC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6F95B00"/>
    <w:multiLevelType w:val="multilevel"/>
    <w:tmpl w:val="CC4A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D6673B"/>
    <w:multiLevelType w:val="hybridMultilevel"/>
    <w:tmpl w:val="0D18A2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98B7838"/>
    <w:multiLevelType w:val="multilevel"/>
    <w:tmpl w:val="BB30A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9FA1E3B"/>
    <w:multiLevelType w:val="multilevel"/>
    <w:tmpl w:val="E7682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AFF46CC"/>
    <w:multiLevelType w:val="multilevel"/>
    <w:tmpl w:val="A03CA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C876753"/>
    <w:multiLevelType w:val="multilevel"/>
    <w:tmpl w:val="3ED01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0AF5BA1"/>
    <w:multiLevelType w:val="multilevel"/>
    <w:tmpl w:val="CE08C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ptos" w:eastAsia="Times New Roman" w:hAnsi="Aptos" w:cs="Times New Roman" w:hint="default"/>
        <w:color w:val="00000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0CD6F90"/>
    <w:multiLevelType w:val="multilevel"/>
    <w:tmpl w:val="A7501C8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3" w15:restartNumberingAfterBreak="0">
    <w:nsid w:val="33D5325B"/>
    <w:multiLevelType w:val="multilevel"/>
    <w:tmpl w:val="32904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42E1165"/>
    <w:multiLevelType w:val="multilevel"/>
    <w:tmpl w:val="24C2B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4514FB8"/>
    <w:multiLevelType w:val="hybridMultilevel"/>
    <w:tmpl w:val="C1686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B84B65"/>
    <w:multiLevelType w:val="hybridMultilevel"/>
    <w:tmpl w:val="56080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7C7788"/>
    <w:multiLevelType w:val="hybridMultilevel"/>
    <w:tmpl w:val="3BDE3EA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A8B326F"/>
    <w:multiLevelType w:val="multilevel"/>
    <w:tmpl w:val="1D3264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D787735"/>
    <w:multiLevelType w:val="hybridMultilevel"/>
    <w:tmpl w:val="9FB8F960"/>
    <w:lvl w:ilvl="0" w:tplc="38462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E947582"/>
    <w:multiLevelType w:val="hybridMultilevel"/>
    <w:tmpl w:val="044AE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BF6B00"/>
    <w:multiLevelType w:val="hybridMultilevel"/>
    <w:tmpl w:val="6A70B37E"/>
    <w:lvl w:ilvl="0" w:tplc="7D5821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1730949"/>
    <w:multiLevelType w:val="multilevel"/>
    <w:tmpl w:val="BE9281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25C03F9"/>
    <w:multiLevelType w:val="multilevel"/>
    <w:tmpl w:val="3A3E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2EF1EA1"/>
    <w:multiLevelType w:val="multilevel"/>
    <w:tmpl w:val="C682053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5" w15:restartNumberingAfterBreak="0">
    <w:nsid w:val="433808B6"/>
    <w:multiLevelType w:val="hybridMultilevel"/>
    <w:tmpl w:val="E4EA8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263C91"/>
    <w:multiLevelType w:val="multilevel"/>
    <w:tmpl w:val="A4F25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7610BA5"/>
    <w:multiLevelType w:val="multilevel"/>
    <w:tmpl w:val="C06C9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9505957"/>
    <w:multiLevelType w:val="hybridMultilevel"/>
    <w:tmpl w:val="55529B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9B617AB"/>
    <w:multiLevelType w:val="hybridMultilevel"/>
    <w:tmpl w:val="575840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4B98592C"/>
    <w:multiLevelType w:val="hybridMultilevel"/>
    <w:tmpl w:val="7A6CF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7D7041"/>
    <w:multiLevelType w:val="multilevel"/>
    <w:tmpl w:val="80AE0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BE55F3"/>
    <w:multiLevelType w:val="multilevel"/>
    <w:tmpl w:val="0A2C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5C7FD3"/>
    <w:multiLevelType w:val="multilevel"/>
    <w:tmpl w:val="2656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35A72C2"/>
    <w:multiLevelType w:val="multilevel"/>
    <w:tmpl w:val="978A1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3DA093E"/>
    <w:multiLevelType w:val="multilevel"/>
    <w:tmpl w:val="A310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62A43F5"/>
    <w:multiLevelType w:val="multilevel"/>
    <w:tmpl w:val="492C9C8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7" w15:restartNumberingAfterBreak="0">
    <w:nsid w:val="5849227A"/>
    <w:multiLevelType w:val="multilevel"/>
    <w:tmpl w:val="9EDC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AB231FC"/>
    <w:multiLevelType w:val="multilevel"/>
    <w:tmpl w:val="799C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C1E2D3C"/>
    <w:multiLevelType w:val="multilevel"/>
    <w:tmpl w:val="23B6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FC71228"/>
    <w:multiLevelType w:val="multilevel"/>
    <w:tmpl w:val="AAF405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Merriweather Sans Light" w:eastAsia="Arial" w:hAnsi="Merriweather Sans Light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07C3085"/>
    <w:multiLevelType w:val="multilevel"/>
    <w:tmpl w:val="28D2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2786935"/>
    <w:multiLevelType w:val="hybridMultilevel"/>
    <w:tmpl w:val="E0524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102E1E"/>
    <w:multiLevelType w:val="multilevel"/>
    <w:tmpl w:val="78A01C6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4" w15:restartNumberingAfterBreak="0">
    <w:nsid w:val="63160965"/>
    <w:multiLevelType w:val="hybridMultilevel"/>
    <w:tmpl w:val="65E68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D64178"/>
    <w:multiLevelType w:val="hybridMultilevel"/>
    <w:tmpl w:val="79DA04C4"/>
    <w:lvl w:ilvl="0" w:tplc="03763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50A77F8"/>
    <w:multiLevelType w:val="multilevel"/>
    <w:tmpl w:val="51A23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6286A73"/>
    <w:multiLevelType w:val="multilevel"/>
    <w:tmpl w:val="390AB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76C61BA"/>
    <w:multiLevelType w:val="hybridMultilevel"/>
    <w:tmpl w:val="EF8A2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85D0DA1"/>
    <w:multiLevelType w:val="multilevel"/>
    <w:tmpl w:val="FF866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880509F"/>
    <w:multiLevelType w:val="hybridMultilevel"/>
    <w:tmpl w:val="D206A8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09518A"/>
    <w:multiLevelType w:val="multilevel"/>
    <w:tmpl w:val="C1F8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E4A553F"/>
    <w:multiLevelType w:val="hybridMultilevel"/>
    <w:tmpl w:val="FC3C44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EAF0972"/>
    <w:multiLevelType w:val="multilevel"/>
    <w:tmpl w:val="25CEB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FA72477"/>
    <w:multiLevelType w:val="multilevel"/>
    <w:tmpl w:val="3EF6D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1F04D04"/>
    <w:multiLevelType w:val="multilevel"/>
    <w:tmpl w:val="9DFEA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3850178"/>
    <w:multiLevelType w:val="multilevel"/>
    <w:tmpl w:val="F8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5953491"/>
    <w:multiLevelType w:val="multilevel"/>
    <w:tmpl w:val="B9F8E3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9686A9B"/>
    <w:multiLevelType w:val="multilevel"/>
    <w:tmpl w:val="116A5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C9360C9"/>
    <w:multiLevelType w:val="multilevel"/>
    <w:tmpl w:val="85BA9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D0E5C01"/>
    <w:multiLevelType w:val="multilevel"/>
    <w:tmpl w:val="BE80B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F0A652B"/>
    <w:multiLevelType w:val="multilevel"/>
    <w:tmpl w:val="C5BE9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FA11116"/>
    <w:multiLevelType w:val="hybridMultilevel"/>
    <w:tmpl w:val="D338B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8680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07303">
    <w:abstractNumId w:val="24"/>
  </w:num>
  <w:num w:numId="3" w16cid:durableId="1794135471">
    <w:abstractNumId w:val="72"/>
  </w:num>
  <w:num w:numId="4" w16cid:durableId="427192991">
    <w:abstractNumId w:val="37"/>
  </w:num>
  <w:num w:numId="5" w16cid:durableId="1528979740">
    <w:abstractNumId w:val="35"/>
  </w:num>
  <w:num w:numId="6" w16cid:durableId="1355883197">
    <w:abstractNumId w:val="68"/>
  </w:num>
  <w:num w:numId="7" w16cid:durableId="499663705">
    <w:abstractNumId w:val="16"/>
  </w:num>
  <w:num w:numId="8" w16cid:durableId="1966542245">
    <w:abstractNumId w:val="26"/>
  </w:num>
  <w:num w:numId="9" w16cid:durableId="1849834475">
    <w:abstractNumId w:val="48"/>
  </w:num>
  <w:num w:numId="10" w16cid:durableId="180553861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9688748">
    <w:abstractNumId w:val="50"/>
  </w:num>
  <w:num w:numId="12" w16cid:durableId="1871607450">
    <w:abstractNumId w:val="64"/>
  </w:num>
  <w:num w:numId="13" w16cid:durableId="746801701">
    <w:abstractNumId w:val="21"/>
  </w:num>
  <w:num w:numId="14" w16cid:durableId="1915040881">
    <w:abstractNumId w:val="23"/>
  </w:num>
  <w:num w:numId="15" w16cid:durableId="1743478422">
    <w:abstractNumId w:val="70"/>
  </w:num>
  <w:num w:numId="16" w16cid:durableId="971710238">
    <w:abstractNumId w:val="45"/>
  </w:num>
  <w:num w:numId="17" w16cid:durableId="292904976">
    <w:abstractNumId w:val="0"/>
  </w:num>
  <w:num w:numId="18" w16cid:durableId="610866964">
    <w:abstractNumId w:val="58"/>
  </w:num>
  <w:num w:numId="19" w16cid:durableId="1096706474">
    <w:abstractNumId w:val="82"/>
  </w:num>
  <w:num w:numId="20" w16cid:durableId="1868787874">
    <w:abstractNumId w:val="41"/>
  </w:num>
  <w:num w:numId="21" w16cid:durableId="1255170621">
    <w:abstractNumId w:val="1"/>
  </w:num>
  <w:num w:numId="22" w16cid:durableId="1651211066">
    <w:abstractNumId w:val="6"/>
  </w:num>
  <w:num w:numId="23" w16cid:durableId="1541281366">
    <w:abstractNumId w:val="28"/>
  </w:num>
  <w:num w:numId="24" w16cid:durableId="97799753">
    <w:abstractNumId w:val="30"/>
  </w:num>
  <w:num w:numId="25" w16cid:durableId="962424223">
    <w:abstractNumId w:val="14"/>
  </w:num>
  <w:num w:numId="26" w16cid:durableId="1013607374">
    <w:abstractNumId w:val="7"/>
  </w:num>
  <w:num w:numId="27" w16cid:durableId="1446079016">
    <w:abstractNumId w:val="11"/>
  </w:num>
  <w:num w:numId="28" w16cid:durableId="1897543972">
    <w:abstractNumId w:val="55"/>
  </w:num>
  <w:num w:numId="29" w16cid:durableId="2095321377">
    <w:abstractNumId w:val="52"/>
  </w:num>
  <w:num w:numId="30" w16cid:durableId="1425301015">
    <w:abstractNumId w:val="46"/>
    <w:lvlOverride w:ilvl="0">
      <w:lvl w:ilvl="0">
        <w:numFmt w:val="decimal"/>
        <w:lvlText w:val="%1."/>
        <w:lvlJc w:val="left"/>
      </w:lvl>
    </w:lvlOverride>
  </w:num>
  <w:num w:numId="31" w16cid:durableId="1991012785">
    <w:abstractNumId w:val="4"/>
  </w:num>
  <w:num w:numId="32" w16cid:durableId="1844935992">
    <w:abstractNumId w:val="59"/>
    <w:lvlOverride w:ilvl="0">
      <w:lvl w:ilvl="0">
        <w:numFmt w:val="lowerLetter"/>
        <w:lvlText w:val="%1."/>
        <w:lvlJc w:val="left"/>
      </w:lvl>
    </w:lvlOverride>
  </w:num>
  <w:num w:numId="33" w16cid:durableId="122621513">
    <w:abstractNumId w:val="59"/>
    <w:lvlOverride w:ilvl="0">
      <w:lvl w:ilvl="0">
        <w:numFmt w:val="lowerLetter"/>
        <w:lvlText w:val="%1."/>
        <w:lvlJc w:val="left"/>
      </w:lvl>
    </w:lvlOverride>
  </w:num>
  <w:num w:numId="34" w16cid:durableId="283541283">
    <w:abstractNumId w:val="59"/>
    <w:lvlOverride w:ilvl="0">
      <w:lvl w:ilvl="0">
        <w:numFmt w:val="lowerLetter"/>
        <w:lvlText w:val="%1."/>
        <w:lvlJc w:val="left"/>
      </w:lvl>
    </w:lvlOverride>
  </w:num>
  <w:num w:numId="35" w16cid:durableId="336033871">
    <w:abstractNumId w:val="77"/>
    <w:lvlOverride w:ilvl="0">
      <w:lvl w:ilvl="0">
        <w:numFmt w:val="decimal"/>
        <w:lvlText w:val="%1."/>
        <w:lvlJc w:val="left"/>
      </w:lvl>
    </w:lvlOverride>
  </w:num>
  <w:num w:numId="36" w16cid:durableId="930511418">
    <w:abstractNumId w:val="75"/>
  </w:num>
  <w:num w:numId="37" w16cid:durableId="1247572305">
    <w:abstractNumId w:val="73"/>
  </w:num>
  <w:num w:numId="38" w16cid:durableId="1613512375">
    <w:abstractNumId w:val="79"/>
  </w:num>
  <w:num w:numId="39" w16cid:durableId="377124398">
    <w:abstractNumId w:val="29"/>
  </w:num>
  <w:num w:numId="40" w16cid:durableId="813989329">
    <w:abstractNumId w:val="20"/>
  </w:num>
  <w:num w:numId="41" w16cid:durableId="990870736">
    <w:abstractNumId w:val="3"/>
  </w:num>
  <w:num w:numId="42" w16cid:durableId="942882721">
    <w:abstractNumId w:val="49"/>
  </w:num>
  <w:num w:numId="43" w16cid:durableId="609121962">
    <w:abstractNumId w:val="36"/>
  </w:num>
  <w:num w:numId="44" w16cid:durableId="1430344624">
    <w:abstractNumId w:val="78"/>
  </w:num>
  <w:num w:numId="45" w16cid:durableId="988286895">
    <w:abstractNumId w:val="61"/>
  </w:num>
  <w:num w:numId="46" w16cid:durableId="1070226601">
    <w:abstractNumId w:val="71"/>
  </w:num>
  <w:num w:numId="47" w16cid:durableId="1074549422">
    <w:abstractNumId w:val="17"/>
  </w:num>
  <w:num w:numId="48" w16cid:durableId="1017535772">
    <w:abstractNumId w:val="9"/>
  </w:num>
  <w:num w:numId="49" w16cid:durableId="1185054378">
    <w:abstractNumId w:val="33"/>
  </w:num>
  <w:num w:numId="50" w16cid:durableId="1826505298">
    <w:abstractNumId w:val="10"/>
  </w:num>
  <w:num w:numId="51" w16cid:durableId="338122756">
    <w:abstractNumId w:val="25"/>
  </w:num>
  <w:num w:numId="52" w16cid:durableId="592055737">
    <w:abstractNumId w:val="76"/>
  </w:num>
  <w:num w:numId="53" w16cid:durableId="539167423">
    <w:abstractNumId w:val="22"/>
  </w:num>
  <w:num w:numId="54" w16cid:durableId="384722548">
    <w:abstractNumId w:val="81"/>
  </w:num>
  <w:num w:numId="55" w16cid:durableId="119304170">
    <w:abstractNumId w:val="43"/>
  </w:num>
  <w:num w:numId="56" w16cid:durableId="1040279506">
    <w:abstractNumId w:val="34"/>
  </w:num>
  <w:num w:numId="57" w16cid:durableId="1365669999">
    <w:abstractNumId w:val="67"/>
  </w:num>
  <w:num w:numId="58" w16cid:durableId="747726571">
    <w:abstractNumId w:val="5"/>
  </w:num>
  <w:num w:numId="59" w16cid:durableId="69081332">
    <w:abstractNumId w:val="13"/>
  </w:num>
  <w:num w:numId="60" w16cid:durableId="1900633942">
    <w:abstractNumId w:val="2"/>
  </w:num>
  <w:num w:numId="61" w16cid:durableId="715618819">
    <w:abstractNumId w:val="31"/>
  </w:num>
  <w:num w:numId="62" w16cid:durableId="1526481335">
    <w:abstractNumId w:val="27"/>
  </w:num>
  <w:num w:numId="63" w16cid:durableId="283735439">
    <w:abstractNumId w:val="51"/>
  </w:num>
  <w:num w:numId="64" w16cid:durableId="710882969">
    <w:abstractNumId w:val="53"/>
  </w:num>
  <w:num w:numId="65" w16cid:durableId="919414221">
    <w:abstractNumId w:val="57"/>
  </w:num>
  <w:num w:numId="66" w16cid:durableId="250628430">
    <w:abstractNumId w:val="66"/>
  </w:num>
  <w:num w:numId="67" w16cid:durableId="1457286946">
    <w:abstractNumId w:val="15"/>
  </w:num>
  <w:num w:numId="68" w16cid:durableId="1009482610">
    <w:abstractNumId w:val="44"/>
  </w:num>
  <w:num w:numId="69" w16cid:durableId="2068412399">
    <w:abstractNumId w:val="8"/>
  </w:num>
  <w:num w:numId="70" w16cid:durableId="997416570">
    <w:abstractNumId w:val="56"/>
  </w:num>
  <w:num w:numId="71" w16cid:durableId="594555324">
    <w:abstractNumId w:val="42"/>
  </w:num>
  <w:num w:numId="72" w16cid:durableId="1516917302">
    <w:abstractNumId w:val="32"/>
  </w:num>
  <w:num w:numId="73" w16cid:durableId="1382826749">
    <w:abstractNumId w:val="38"/>
  </w:num>
  <w:num w:numId="74" w16cid:durableId="142092143">
    <w:abstractNumId w:val="19"/>
  </w:num>
  <w:num w:numId="75" w16cid:durableId="1515263993">
    <w:abstractNumId w:val="80"/>
  </w:num>
  <w:num w:numId="76" w16cid:durableId="1508323697">
    <w:abstractNumId w:val="63"/>
  </w:num>
  <w:num w:numId="77" w16cid:durableId="837579878">
    <w:abstractNumId w:val="74"/>
  </w:num>
  <w:num w:numId="78" w16cid:durableId="1084765251">
    <w:abstractNumId w:val="69"/>
  </w:num>
  <w:num w:numId="79" w16cid:durableId="1776054718">
    <w:abstractNumId w:val="18"/>
  </w:num>
  <w:num w:numId="80" w16cid:durableId="834078281">
    <w:abstractNumId w:val="54"/>
  </w:num>
  <w:num w:numId="81" w16cid:durableId="1879778435">
    <w:abstractNumId w:val="47"/>
  </w:num>
  <w:num w:numId="82" w16cid:durableId="1108622304">
    <w:abstractNumId w:val="12"/>
  </w:num>
  <w:num w:numId="83" w16cid:durableId="397830273">
    <w:abstractNumId w:val="62"/>
  </w:num>
  <w:num w:numId="84" w16cid:durableId="1484391667">
    <w:abstractNumId w:val="65"/>
  </w:num>
  <w:num w:numId="85" w16cid:durableId="391275143">
    <w:abstractNumId w:val="39"/>
  </w:num>
  <w:num w:numId="86" w16cid:durableId="1855193824">
    <w:abstractNumId w:val="40"/>
  </w:num>
  <w:num w:numId="87" w16cid:durableId="856382543">
    <w:abstractNumId w:val="6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7D"/>
    <w:rsid w:val="00005FC3"/>
    <w:rsid w:val="000139A5"/>
    <w:rsid w:val="00014BE5"/>
    <w:rsid w:val="000216CD"/>
    <w:rsid w:val="000302D0"/>
    <w:rsid w:val="00030E65"/>
    <w:rsid w:val="00031A64"/>
    <w:rsid w:val="00033992"/>
    <w:rsid w:val="00042972"/>
    <w:rsid w:val="00047357"/>
    <w:rsid w:val="000501B9"/>
    <w:rsid w:val="000566DD"/>
    <w:rsid w:val="0006036B"/>
    <w:rsid w:val="0007308A"/>
    <w:rsid w:val="00073575"/>
    <w:rsid w:val="000913DE"/>
    <w:rsid w:val="000962A2"/>
    <w:rsid w:val="000A047C"/>
    <w:rsid w:val="000A1AEF"/>
    <w:rsid w:val="000D278C"/>
    <w:rsid w:val="000F6DD9"/>
    <w:rsid w:val="00105D3B"/>
    <w:rsid w:val="00110E22"/>
    <w:rsid w:val="0011456C"/>
    <w:rsid w:val="001157EA"/>
    <w:rsid w:val="00147DC5"/>
    <w:rsid w:val="00153DC1"/>
    <w:rsid w:val="00155DDC"/>
    <w:rsid w:val="00167474"/>
    <w:rsid w:val="0017376F"/>
    <w:rsid w:val="00173B17"/>
    <w:rsid w:val="00177FAD"/>
    <w:rsid w:val="001853F3"/>
    <w:rsid w:val="001879C0"/>
    <w:rsid w:val="001A60C9"/>
    <w:rsid w:val="001C0AF4"/>
    <w:rsid w:val="001E2B77"/>
    <w:rsid w:val="001E3844"/>
    <w:rsid w:val="001E6DAA"/>
    <w:rsid w:val="001F5EDB"/>
    <w:rsid w:val="00205CEA"/>
    <w:rsid w:val="0021051E"/>
    <w:rsid w:val="002125C9"/>
    <w:rsid w:val="002145A6"/>
    <w:rsid w:val="00221CE2"/>
    <w:rsid w:val="00221F72"/>
    <w:rsid w:val="002236F9"/>
    <w:rsid w:val="00231C2F"/>
    <w:rsid w:val="0024282A"/>
    <w:rsid w:val="0025521A"/>
    <w:rsid w:val="0026494C"/>
    <w:rsid w:val="00267CF0"/>
    <w:rsid w:val="002726EF"/>
    <w:rsid w:val="002A3810"/>
    <w:rsid w:val="002B3554"/>
    <w:rsid w:val="002C29D5"/>
    <w:rsid w:val="002D3D04"/>
    <w:rsid w:val="002D6905"/>
    <w:rsid w:val="002D7A47"/>
    <w:rsid w:val="0030311A"/>
    <w:rsid w:val="003362DF"/>
    <w:rsid w:val="00340457"/>
    <w:rsid w:val="0034315B"/>
    <w:rsid w:val="003536F6"/>
    <w:rsid w:val="00357293"/>
    <w:rsid w:val="00363F66"/>
    <w:rsid w:val="00373FD4"/>
    <w:rsid w:val="00380724"/>
    <w:rsid w:val="00382614"/>
    <w:rsid w:val="00385A54"/>
    <w:rsid w:val="003906F2"/>
    <w:rsid w:val="003A74D8"/>
    <w:rsid w:val="003B49E1"/>
    <w:rsid w:val="003B648B"/>
    <w:rsid w:val="003B6578"/>
    <w:rsid w:val="003C0741"/>
    <w:rsid w:val="003C3C64"/>
    <w:rsid w:val="003C4FEE"/>
    <w:rsid w:val="003C7C58"/>
    <w:rsid w:val="003D2C83"/>
    <w:rsid w:val="003D2DAB"/>
    <w:rsid w:val="003D62EC"/>
    <w:rsid w:val="003E233F"/>
    <w:rsid w:val="003E234C"/>
    <w:rsid w:val="003E5469"/>
    <w:rsid w:val="003F1BF2"/>
    <w:rsid w:val="003F1D4D"/>
    <w:rsid w:val="0041422C"/>
    <w:rsid w:val="00422413"/>
    <w:rsid w:val="004344A5"/>
    <w:rsid w:val="004419FB"/>
    <w:rsid w:val="004422DE"/>
    <w:rsid w:val="00447912"/>
    <w:rsid w:val="00452877"/>
    <w:rsid w:val="00455B11"/>
    <w:rsid w:val="0047013D"/>
    <w:rsid w:val="00471907"/>
    <w:rsid w:val="00481ED3"/>
    <w:rsid w:val="004A4DDF"/>
    <w:rsid w:val="004C6CB2"/>
    <w:rsid w:val="004D5E19"/>
    <w:rsid w:val="004E2C8F"/>
    <w:rsid w:val="004F5717"/>
    <w:rsid w:val="0050057D"/>
    <w:rsid w:val="005010AB"/>
    <w:rsid w:val="00504EEF"/>
    <w:rsid w:val="00506271"/>
    <w:rsid w:val="0052216B"/>
    <w:rsid w:val="00523DC6"/>
    <w:rsid w:val="005240F3"/>
    <w:rsid w:val="0052667C"/>
    <w:rsid w:val="00554A81"/>
    <w:rsid w:val="00567B09"/>
    <w:rsid w:val="00572899"/>
    <w:rsid w:val="00574849"/>
    <w:rsid w:val="00580EF2"/>
    <w:rsid w:val="005946A6"/>
    <w:rsid w:val="005A3CF2"/>
    <w:rsid w:val="005C1EB2"/>
    <w:rsid w:val="005C6EC9"/>
    <w:rsid w:val="005D708D"/>
    <w:rsid w:val="005F0A26"/>
    <w:rsid w:val="005F39CE"/>
    <w:rsid w:val="00603724"/>
    <w:rsid w:val="00607453"/>
    <w:rsid w:val="00614E7F"/>
    <w:rsid w:val="00637403"/>
    <w:rsid w:val="006455B9"/>
    <w:rsid w:val="0065214A"/>
    <w:rsid w:val="00656B78"/>
    <w:rsid w:val="00663ED4"/>
    <w:rsid w:val="00667245"/>
    <w:rsid w:val="006702D0"/>
    <w:rsid w:val="006753F8"/>
    <w:rsid w:val="00684D1C"/>
    <w:rsid w:val="0069474A"/>
    <w:rsid w:val="006A168E"/>
    <w:rsid w:val="006A374A"/>
    <w:rsid w:val="006A4542"/>
    <w:rsid w:val="006B6F69"/>
    <w:rsid w:val="006D1339"/>
    <w:rsid w:val="006E587C"/>
    <w:rsid w:val="007026CD"/>
    <w:rsid w:val="00704852"/>
    <w:rsid w:val="00732E66"/>
    <w:rsid w:val="00736AB4"/>
    <w:rsid w:val="00747186"/>
    <w:rsid w:val="0075164A"/>
    <w:rsid w:val="0075259B"/>
    <w:rsid w:val="00760E5E"/>
    <w:rsid w:val="00762DFF"/>
    <w:rsid w:val="007634F6"/>
    <w:rsid w:val="007803DD"/>
    <w:rsid w:val="007810C2"/>
    <w:rsid w:val="0078354E"/>
    <w:rsid w:val="00785B41"/>
    <w:rsid w:val="0078795C"/>
    <w:rsid w:val="00791AC4"/>
    <w:rsid w:val="007A1F4F"/>
    <w:rsid w:val="007B1B94"/>
    <w:rsid w:val="007B2D2F"/>
    <w:rsid w:val="007C244E"/>
    <w:rsid w:val="007D69CF"/>
    <w:rsid w:val="007F08E4"/>
    <w:rsid w:val="007F19F6"/>
    <w:rsid w:val="007F75A7"/>
    <w:rsid w:val="007F7874"/>
    <w:rsid w:val="008064DC"/>
    <w:rsid w:val="00814099"/>
    <w:rsid w:val="00825A4F"/>
    <w:rsid w:val="00826E4B"/>
    <w:rsid w:val="008275A1"/>
    <w:rsid w:val="00844597"/>
    <w:rsid w:val="00857AFE"/>
    <w:rsid w:val="00865CBD"/>
    <w:rsid w:val="0088328B"/>
    <w:rsid w:val="008844D5"/>
    <w:rsid w:val="00885269"/>
    <w:rsid w:val="008A7109"/>
    <w:rsid w:val="008C48BC"/>
    <w:rsid w:val="008C5580"/>
    <w:rsid w:val="008C7315"/>
    <w:rsid w:val="008D2A9D"/>
    <w:rsid w:val="008E3B76"/>
    <w:rsid w:val="008E51F4"/>
    <w:rsid w:val="008E5729"/>
    <w:rsid w:val="008F186E"/>
    <w:rsid w:val="00900B22"/>
    <w:rsid w:val="0090535A"/>
    <w:rsid w:val="0091043C"/>
    <w:rsid w:val="00912736"/>
    <w:rsid w:val="00924E2C"/>
    <w:rsid w:val="0093024C"/>
    <w:rsid w:val="009361D5"/>
    <w:rsid w:val="009379FF"/>
    <w:rsid w:val="009464F0"/>
    <w:rsid w:val="00947336"/>
    <w:rsid w:val="00954A2C"/>
    <w:rsid w:val="00963530"/>
    <w:rsid w:val="009639EB"/>
    <w:rsid w:val="009840D3"/>
    <w:rsid w:val="009B0035"/>
    <w:rsid w:val="009B664E"/>
    <w:rsid w:val="009B72F6"/>
    <w:rsid w:val="009C15A3"/>
    <w:rsid w:val="009C7936"/>
    <w:rsid w:val="009D22D2"/>
    <w:rsid w:val="009E2963"/>
    <w:rsid w:val="009F52C5"/>
    <w:rsid w:val="00A01068"/>
    <w:rsid w:val="00A0122E"/>
    <w:rsid w:val="00A07392"/>
    <w:rsid w:val="00A12967"/>
    <w:rsid w:val="00A14B1B"/>
    <w:rsid w:val="00A16ED9"/>
    <w:rsid w:val="00A224AC"/>
    <w:rsid w:val="00A30BFD"/>
    <w:rsid w:val="00A36758"/>
    <w:rsid w:val="00A417C3"/>
    <w:rsid w:val="00A427B1"/>
    <w:rsid w:val="00A44B44"/>
    <w:rsid w:val="00A50A96"/>
    <w:rsid w:val="00A52E80"/>
    <w:rsid w:val="00A64F89"/>
    <w:rsid w:val="00A65355"/>
    <w:rsid w:val="00A9731B"/>
    <w:rsid w:val="00AA0051"/>
    <w:rsid w:val="00AA1E92"/>
    <w:rsid w:val="00AA78FF"/>
    <w:rsid w:val="00AC5B09"/>
    <w:rsid w:val="00AE3D97"/>
    <w:rsid w:val="00AE6709"/>
    <w:rsid w:val="00AF2A49"/>
    <w:rsid w:val="00AF6A71"/>
    <w:rsid w:val="00AF7AF9"/>
    <w:rsid w:val="00B03309"/>
    <w:rsid w:val="00B05652"/>
    <w:rsid w:val="00B05E0B"/>
    <w:rsid w:val="00B0628D"/>
    <w:rsid w:val="00B105CB"/>
    <w:rsid w:val="00B13248"/>
    <w:rsid w:val="00B15992"/>
    <w:rsid w:val="00B1699E"/>
    <w:rsid w:val="00B17241"/>
    <w:rsid w:val="00B20FA5"/>
    <w:rsid w:val="00B35A1F"/>
    <w:rsid w:val="00B360B0"/>
    <w:rsid w:val="00B378FD"/>
    <w:rsid w:val="00B404AB"/>
    <w:rsid w:val="00B5192B"/>
    <w:rsid w:val="00B64125"/>
    <w:rsid w:val="00B746AE"/>
    <w:rsid w:val="00B84F59"/>
    <w:rsid w:val="00BA007D"/>
    <w:rsid w:val="00BA238C"/>
    <w:rsid w:val="00BA3679"/>
    <w:rsid w:val="00BA4BFF"/>
    <w:rsid w:val="00BA7BC1"/>
    <w:rsid w:val="00BB4C4C"/>
    <w:rsid w:val="00BB66CA"/>
    <w:rsid w:val="00BC05DA"/>
    <w:rsid w:val="00BC1783"/>
    <w:rsid w:val="00BE548A"/>
    <w:rsid w:val="00BF3051"/>
    <w:rsid w:val="00BF378E"/>
    <w:rsid w:val="00BF6409"/>
    <w:rsid w:val="00C05C38"/>
    <w:rsid w:val="00C1339F"/>
    <w:rsid w:val="00C37CC4"/>
    <w:rsid w:val="00C44157"/>
    <w:rsid w:val="00C55F02"/>
    <w:rsid w:val="00C615D2"/>
    <w:rsid w:val="00C71C3B"/>
    <w:rsid w:val="00C770D2"/>
    <w:rsid w:val="00C83042"/>
    <w:rsid w:val="00C84AFC"/>
    <w:rsid w:val="00C93193"/>
    <w:rsid w:val="00C93AA0"/>
    <w:rsid w:val="00CA3793"/>
    <w:rsid w:val="00CB223A"/>
    <w:rsid w:val="00CB273C"/>
    <w:rsid w:val="00CB394F"/>
    <w:rsid w:val="00CB551F"/>
    <w:rsid w:val="00CC29BF"/>
    <w:rsid w:val="00CE0C91"/>
    <w:rsid w:val="00CE4A7B"/>
    <w:rsid w:val="00CF37F5"/>
    <w:rsid w:val="00CF5927"/>
    <w:rsid w:val="00D017B1"/>
    <w:rsid w:val="00D22BC5"/>
    <w:rsid w:val="00D31A71"/>
    <w:rsid w:val="00D44773"/>
    <w:rsid w:val="00D50142"/>
    <w:rsid w:val="00D55ACE"/>
    <w:rsid w:val="00D74BCC"/>
    <w:rsid w:val="00D832B5"/>
    <w:rsid w:val="00D9156C"/>
    <w:rsid w:val="00D96C5A"/>
    <w:rsid w:val="00DA1D45"/>
    <w:rsid w:val="00DA3BC3"/>
    <w:rsid w:val="00DA5F92"/>
    <w:rsid w:val="00DB0AD6"/>
    <w:rsid w:val="00DB49E6"/>
    <w:rsid w:val="00DC2562"/>
    <w:rsid w:val="00DC5E91"/>
    <w:rsid w:val="00DC6E3E"/>
    <w:rsid w:val="00DD1164"/>
    <w:rsid w:val="00DD456F"/>
    <w:rsid w:val="00DE5827"/>
    <w:rsid w:val="00DF1180"/>
    <w:rsid w:val="00E0180B"/>
    <w:rsid w:val="00E15141"/>
    <w:rsid w:val="00E210D8"/>
    <w:rsid w:val="00E3258C"/>
    <w:rsid w:val="00E36D2A"/>
    <w:rsid w:val="00E36DB7"/>
    <w:rsid w:val="00E53078"/>
    <w:rsid w:val="00E56A7E"/>
    <w:rsid w:val="00E77909"/>
    <w:rsid w:val="00E81948"/>
    <w:rsid w:val="00E90B65"/>
    <w:rsid w:val="00E959A5"/>
    <w:rsid w:val="00EA05B8"/>
    <w:rsid w:val="00EA21F4"/>
    <w:rsid w:val="00EA6115"/>
    <w:rsid w:val="00EB4259"/>
    <w:rsid w:val="00ED3346"/>
    <w:rsid w:val="00EE623B"/>
    <w:rsid w:val="00EF18DA"/>
    <w:rsid w:val="00EF5775"/>
    <w:rsid w:val="00EF6853"/>
    <w:rsid w:val="00EF7402"/>
    <w:rsid w:val="00F03274"/>
    <w:rsid w:val="00F13929"/>
    <w:rsid w:val="00F375DE"/>
    <w:rsid w:val="00F57EED"/>
    <w:rsid w:val="00F70D90"/>
    <w:rsid w:val="00F724D1"/>
    <w:rsid w:val="00F82695"/>
    <w:rsid w:val="00F847EE"/>
    <w:rsid w:val="00F86120"/>
    <w:rsid w:val="00F94EDE"/>
    <w:rsid w:val="00FB1593"/>
    <w:rsid w:val="00FB23BE"/>
    <w:rsid w:val="00FB63C3"/>
    <w:rsid w:val="00FB773F"/>
    <w:rsid w:val="00FF02BE"/>
    <w:rsid w:val="00FF6CF9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702A9"/>
  <w15:chartTrackingRefBased/>
  <w15:docId w15:val="{07FE2457-23E8-42F3-AA76-3ED9B7BD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45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4BCC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D74BCC"/>
  </w:style>
  <w:style w:type="paragraph" w:styleId="Stopka">
    <w:name w:val="footer"/>
    <w:basedOn w:val="Normalny"/>
    <w:link w:val="StopkaZnak"/>
    <w:uiPriority w:val="99"/>
    <w:unhideWhenUsed/>
    <w:rsid w:val="00D74BCC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D74BCC"/>
  </w:style>
  <w:style w:type="paragraph" w:customStyle="1" w:styleId="Kolorowalistaakcent11">
    <w:name w:val="Kolorowa lista — akcent 11"/>
    <w:basedOn w:val="Normalny"/>
    <w:uiPriority w:val="34"/>
    <w:qFormat/>
    <w:rsid w:val="00471907"/>
    <w:pPr>
      <w:ind w:left="720"/>
      <w:contextualSpacing/>
    </w:pPr>
    <w:rPr>
      <w:rFonts w:ascii="Calibri" w:eastAsia="Calibri" w:hAnsi="Calibri"/>
    </w:rPr>
  </w:style>
  <w:style w:type="paragraph" w:styleId="Bezodstpw">
    <w:name w:val="No Spacing"/>
    <w:uiPriority w:val="1"/>
    <w:qFormat/>
    <w:rsid w:val="004344A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013D"/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7013D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DC25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562"/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C25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56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C2562"/>
    <w:rPr>
      <w:b/>
      <w:bCs/>
      <w:lang w:eastAsia="en-US"/>
    </w:rPr>
  </w:style>
  <w:style w:type="paragraph" w:customStyle="1" w:styleId="PSRP-Podstawowystyl">
    <w:name w:val="PSRP - Podstawowy styl"/>
    <w:basedOn w:val="Normalny"/>
    <w:link w:val="PSRP-PodstawowystylZnak"/>
    <w:qFormat/>
    <w:rsid w:val="00954A2C"/>
    <w:pPr>
      <w:spacing w:before="120" w:after="120" w:line="276" w:lineRule="auto"/>
      <w:jc w:val="both"/>
    </w:pPr>
    <w:rPr>
      <w:rFonts w:ascii="Calibri" w:eastAsia="Calibri" w:hAnsi="Calibri"/>
    </w:rPr>
  </w:style>
  <w:style w:type="character" w:customStyle="1" w:styleId="PSRP-PodstawowystylZnak">
    <w:name w:val="PSRP - Podstawowy styl Znak"/>
    <w:basedOn w:val="Domylnaczcionkaakapitu"/>
    <w:link w:val="PSRP-Podstawowystyl"/>
    <w:rsid w:val="00954A2C"/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E2C8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EF18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18DA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3536F6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3536F6"/>
  </w:style>
  <w:style w:type="character" w:customStyle="1" w:styleId="eop">
    <w:name w:val="eop"/>
    <w:basedOn w:val="Domylnaczcionkaakapitu"/>
    <w:rsid w:val="003536F6"/>
  </w:style>
  <w:style w:type="character" w:customStyle="1" w:styleId="tabchar">
    <w:name w:val="tabchar"/>
    <w:basedOn w:val="Domylnaczcionkaakapitu"/>
    <w:rsid w:val="003536F6"/>
  </w:style>
  <w:style w:type="paragraph" w:styleId="NormalnyWeb">
    <w:name w:val="Normal (Web)"/>
    <w:basedOn w:val="Normalny"/>
    <w:uiPriority w:val="99"/>
    <w:unhideWhenUsed/>
    <w:rsid w:val="00A427B1"/>
    <w:pPr>
      <w:spacing w:before="100" w:beforeAutospacing="1" w:after="100" w:afterAutospacing="1"/>
    </w:pPr>
  </w:style>
  <w:style w:type="character" w:customStyle="1" w:styleId="agcmg">
    <w:name w:val="a_gcmg"/>
    <w:basedOn w:val="Domylnaczcionkaakapitu"/>
    <w:rsid w:val="00603724"/>
  </w:style>
  <w:style w:type="character" w:customStyle="1" w:styleId="apple-converted-space">
    <w:name w:val="apple-converted-space"/>
    <w:basedOn w:val="Domylnaczcionkaakapitu"/>
    <w:rsid w:val="00CB394F"/>
  </w:style>
  <w:style w:type="paragraph" w:styleId="Poprawka">
    <w:name w:val="Revision"/>
    <w:hidden/>
    <w:uiPriority w:val="71"/>
    <w:unhideWhenUsed/>
    <w:rsid w:val="002D7A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3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77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7310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86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4633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4312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301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orzad\Downloads\Formatka%20PSRP%2003-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71C84-35BA-458D-A8FA-6DC807F8F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PSRP 03-2019.dotx</Template>
  <TotalTime>0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Maurek</dc:creator>
  <cp:keywords/>
  <cp:lastModifiedBy>Marcin Pioch</cp:lastModifiedBy>
  <cp:revision>2</cp:revision>
  <cp:lastPrinted>2025-12-23T17:14:00Z</cp:lastPrinted>
  <dcterms:created xsi:type="dcterms:W3CDTF">2025-12-23T17:57:00Z</dcterms:created>
  <dcterms:modified xsi:type="dcterms:W3CDTF">2025-12-23T17:57:00Z</dcterms:modified>
</cp:coreProperties>
</file>